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42D7C" w14:textId="77777777" w:rsidR="00E95DD4" w:rsidRPr="009C0A99" w:rsidRDefault="00E95DD4" w:rsidP="005C7DC8">
      <w:pPr>
        <w:pStyle w:val="streepjes"/>
        <w:jc w:val="center"/>
        <w:rPr>
          <w:rFonts w:ascii="FlandersArtSans-Regular" w:hAnsi="FlandersArtSans-Regular"/>
          <w:color w:val="auto"/>
        </w:rPr>
      </w:pPr>
    </w:p>
    <w:p w14:paraId="6181E2B5" w14:textId="77777777" w:rsidR="001C7335" w:rsidRPr="009C0A99" w:rsidRDefault="001C7335" w:rsidP="005C7DC8">
      <w:pPr>
        <w:pStyle w:val="streepjes"/>
        <w:jc w:val="center"/>
        <w:rPr>
          <w:rFonts w:ascii="FlandersArtSans-Regular" w:hAnsi="FlandersArtSans-Regular"/>
          <w:color w:val="auto"/>
        </w:rPr>
      </w:pPr>
      <w:r w:rsidRPr="009C0A99">
        <w:rPr>
          <w:rFonts w:ascii="FlandersArtSans-Regular" w:hAnsi="FlandersArtSans-Regular"/>
          <w:color w:val="auto"/>
        </w:rPr>
        <w:t>////////////////////////////////////////////</w:t>
      </w:r>
      <w:r w:rsidR="009C0A99">
        <w:rPr>
          <w:rFonts w:ascii="FlandersArtSans-Regular" w:hAnsi="FlandersArtSans-Regular"/>
          <w:color w:val="auto"/>
        </w:rPr>
        <w:t>///</w:t>
      </w:r>
      <w:r w:rsidRPr="009C0A99">
        <w:rPr>
          <w:rFonts w:ascii="FlandersArtSans-Regular" w:hAnsi="FlandersArtSans-Regular"/>
          <w:color w:val="auto"/>
        </w:rPr>
        <w:t>/////////////////////////////////////////////////////////////////////</w:t>
      </w:r>
    </w:p>
    <w:p w14:paraId="4EE332EA" w14:textId="77777777" w:rsidR="001C7335" w:rsidRPr="009C0A99" w:rsidRDefault="001C7335" w:rsidP="001C7335">
      <w:pPr>
        <w:rPr>
          <w:rFonts w:ascii="FlandersArtSans-Regular" w:hAnsi="FlandersArtSans-Regular"/>
          <w:sz w:val="18"/>
        </w:rPr>
      </w:pPr>
    </w:p>
    <w:p w14:paraId="7D2509D4" w14:textId="244DBAE0" w:rsidR="00E95DD4" w:rsidRPr="00A474A7" w:rsidRDefault="00C50D7E" w:rsidP="009C0A99">
      <w:pPr>
        <w:jc w:val="center"/>
        <w:rPr>
          <w:rFonts w:ascii="FlandersArtSans-Bold" w:hAnsi="FlandersArtSans-Bold"/>
          <w:color w:val="000000" w:themeColor="text1"/>
          <w:sz w:val="56"/>
          <w:szCs w:val="50"/>
        </w:rPr>
      </w:pPr>
      <w:r>
        <w:rPr>
          <w:rFonts w:ascii="FlandersArtSans-Bold" w:hAnsi="FlandersArtSans-Bold"/>
          <w:color w:val="31849B" w:themeColor="accent5" w:themeShade="BF"/>
          <w:sz w:val="56"/>
          <w:szCs w:val="50"/>
        </w:rPr>
        <w:t xml:space="preserve">Projectvoorstel </w:t>
      </w:r>
      <w:r w:rsidRPr="00C50D7E">
        <w:rPr>
          <w:rFonts w:ascii="FlandersArtSans-Bold" w:hAnsi="FlandersArtSans-Bold"/>
          <w:sz w:val="56"/>
          <w:szCs w:val="50"/>
        </w:rPr>
        <w:t>Vinnovate</w:t>
      </w:r>
    </w:p>
    <w:p w14:paraId="10F70D85" w14:textId="54B2ED81" w:rsidR="002D3C4A" w:rsidRPr="001F6DF4" w:rsidRDefault="00C50D7E" w:rsidP="002D3C4A">
      <w:pPr>
        <w:jc w:val="center"/>
        <w:rPr>
          <w:rFonts w:ascii="FlandersArtSans-Regular" w:hAnsi="FlandersArtSans-Regular"/>
          <w:sz w:val="18"/>
          <w:szCs w:val="30"/>
        </w:rPr>
      </w:pPr>
      <w:r>
        <w:rPr>
          <w:rFonts w:ascii="FlandersArtSans-Regular" w:hAnsi="FlandersArtSans-Regular"/>
          <w:sz w:val="30"/>
          <w:szCs w:val="30"/>
          <w:lang w:val="fr-BE"/>
        </w:rPr>
        <w:t>Vlaanderen</w:t>
      </w:r>
      <w:r w:rsidR="002D3C4A" w:rsidRPr="002D3C4A">
        <w:rPr>
          <w:rFonts w:ascii="FlandersArtSans-Regular" w:hAnsi="FlandersArtSans-Regular"/>
          <w:sz w:val="30"/>
          <w:szCs w:val="30"/>
        </w:rPr>
        <w:br/>
      </w:r>
    </w:p>
    <w:p w14:paraId="70CE5266" w14:textId="77777777" w:rsidR="006A76E9" w:rsidRDefault="009C0A99" w:rsidP="009C0A99">
      <w:pPr>
        <w:pStyle w:val="streepjes"/>
        <w:jc w:val="center"/>
        <w:rPr>
          <w:rFonts w:ascii="FlandersArtSans-Regular" w:hAnsi="FlandersArtSans-Regular"/>
          <w:color w:val="auto"/>
        </w:rPr>
      </w:pPr>
      <w:r w:rsidRPr="009C0A99">
        <w:rPr>
          <w:rFonts w:ascii="FlandersArtSans-Regular" w:hAnsi="FlandersArtSans-Regular"/>
          <w:color w:val="auto"/>
        </w:rPr>
        <w:t>////////////////////////////////////////////</w:t>
      </w:r>
      <w:r>
        <w:rPr>
          <w:rFonts w:ascii="FlandersArtSans-Regular" w:hAnsi="FlandersArtSans-Regular"/>
          <w:color w:val="auto"/>
        </w:rPr>
        <w:t>///</w:t>
      </w:r>
      <w:r w:rsidRPr="009C0A99">
        <w:rPr>
          <w:rFonts w:ascii="FlandersArtSans-Regular" w:hAnsi="FlandersArtSans-Regular"/>
          <w:color w:val="auto"/>
        </w:rPr>
        <w:t>/////////////////////////////////////////////////////////////////////</w:t>
      </w:r>
    </w:p>
    <w:p w14:paraId="363BFDE7" w14:textId="77777777" w:rsidR="009C0A99" w:rsidRPr="009C0A99" w:rsidRDefault="00000000" w:rsidP="009C0A99">
      <w:pPr>
        <w:pStyle w:val="streepjes"/>
        <w:jc w:val="center"/>
        <w:rPr>
          <w:rFonts w:ascii="FlandersArtSans-Regular" w:hAnsi="FlandersArtSans-Regular"/>
          <w:color w:val="auto"/>
        </w:rPr>
      </w:pPr>
      <w:r>
        <w:rPr>
          <w:rFonts w:ascii="FlandersArtSans-Regular" w:hAnsi="FlandersArtSans-Regular"/>
          <w:b/>
        </w:rPr>
        <w:pict w14:anchorId="3994F70C">
          <v:rect id="_x0000_i1026" style="width:440.8pt;height:1pt" o:hralign="center" o:hrstd="t" o:hrnoshade="t" o:hr="t" fillcolor="#31849b [2408]" stroked="f"/>
        </w:pict>
      </w:r>
    </w:p>
    <w:p w14:paraId="368861A8" w14:textId="7430364F" w:rsidR="001F6DF4" w:rsidRPr="006F5805" w:rsidRDefault="001F6DF4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 xml:space="preserve">Met dit formulier </w:t>
      </w:r>
      <w:r w:rsidR="00D94F61" w:rsidRPr="006F5805">
        <w:rPr>
          <w:rFonts w:ascii="FlandersArtSans-Regular" w:hAnsi="FlandersArtSans-Regular"/>
          <w:b/>
          <w:bCs/>
          <w:color w:val="auto"/>
        </w:rPr>
        <w:t xml:space="preserve">kan u </w:t>
      </w:r>
      <w:r w:rsidR="00FB71BF" w:rsidRPr="006F5805">
        <w:rPr>
          <w:rFonts w:ascii="FlandersArtSans-Regular" w:hAnsi="FlandersArtSans-Regular"/>
          <w:b/>
          <w:bCs/>
          <w:color w:val="auto"/>
        </w:rPr>
        <w:t xml:space="preserve">Vinnovate steun aanvragen </w:t>
      </w:r>
      <w:r w:rsidR="00DE1340" w:rsidRPr="006F5805">
        <w:rPr>
          <w:rFonts w:ascii="FlandersArtSans-Regular" w:hAnsi="FlandersArtSans-Regular"/>
          <w:b/>
          <w:bCs/>
          <w:color w:val="auto"/>
        </w:rPr>
        <w:t xml:space="preserve">bij het Departement EWI. </w:t>
      </w:r>
    </w:p>
    <w:p w14:paraId="29174299" w14:textId="45D6AAFA" w:rsidR="001F6DF4" w:rsidRPr="006F5805" w:rsidRDefault="0063051C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>Op basis van dit formulier worden de projectvoorstellen beoordeeld</w:t>
      </w:r>
      <w:r w:rsidR="00FE7F39" w:rsidRPr="006F5805">
        <w:rPr>
          <w:rFonts w:ascii="FlandersArtSans-Regular" w:hAnsi="FlandersArtSans-Regular"/>
          <w:b/>
          <w:bCs/>
          <w:color w:val="auto"/>
        </w:rPr>
        <w:t xml:space="preserve"> op basis van de beoordelingscriteria</w:t>
      </w:r>
      <w:r w:rsidR="0022087E">
        <w:rPr>
          <w:rFonts w:ascii="FlandersArtSans-Regular" w:hAnsi="FlandersArtSans-Regular"/>
          <w:b/>
          <w:bCs/>
          <w:color w:val="auto"/>
        </w:rPr>
        <w:t xml:space="preserve"> (zie bijlage 1)</w:t>
      </w:r>
      <w:r w:rsidR="00FE7F39" w:rsidRPr="006F5805">
        <w:rPr>
          <w:rFonts w:ascii="FlandersArtSans-Regular" w:hAnsi="FlandersArtSans-Regular"/>
          <w:b/>
          <w:bCs/>
          <w:color w:val="auto"/>
        </w:rPr>
        <w:t>.</w:t>
      </w:r>
    </w:p>
    <w:p w14:paraId="0A92D9AF" w14:textId="77777777" w:rsidR="00AC245E" w:rsidRPr="006F5805" w:rsidRDefault="00FC6D9B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 xml:space="preserve">Elke Vlaamse KMO, </w:t>
      </w:r>
      <w:r w:rsidR="000209CF" w:rsidRPr="006F5805">
        <w:rPr>
          <w:rFonts w:ascii="FlandersArtSans-Regular" w:hAnsi="FlandersArtSans-Regular"/>
          <w:b/>
          <w:bCs/>
          <w:color w:val="auto"/>
        </w:rPr>
        <w:t>U</w:t>
      </w:r>
      <w:r w:rsidRPr="006F5805">
        <w:rPr>
          <w:rFonts w:ascii="FlandersArtSans-Regular" w:hAnsi="FlandersArtSans-Regular"/>
          <w:b/>
          <w:bCs/>
          <w:color w:val="auto"/>
        </w:rPr>
        <w:t>niversiteit</w:t>
      </w:r>
      <w:r w:rsidR="000209CF" w:rsidRPr="006F5805">
        <w:rPr>
          <w:rFonts w:ascii="FlandersArtSans-Regular" w:hAnsi="FlandersArtSans-Regular"/>
          <w:b/>
          <w:bCs/>
          <w:color w:val="auto"/>
        </w:rPr>
        <w:t xml:space="preserve"> of Hogeschool, onderzoeksinstelling o</w:t>
      </w:r>
      <w:r w:rsidR="005A4D4D" w:rsidRPr="006F5805">
        <w:rPr>
          <w:rFonts w:ascii="FlandersArtSans-Regular" w:hAnsi="FlandersArtSans-Regular"/>
          <w:b/>
          <w:bCs/>
          <w:color w:val="auto"/>
        </w:rPr>
        <w:t xml:space="preserve">f grote onderneming kan een </w:t>
      </w:r>
      <w:r w:rsidR="00AC245E" w:rsidRPr="006F5805">
        <w:rPr>
          <w:rFonts w:ascii="FlandersArtSans-Regular" w:hAnsi="FlandersArtSans-Regular"/>
          <w:b/>
          <w:bCs/>
          <w:color w:val="auto"/>
        </w:rPr>
        <w:t>aanvraag</w:t>
      </w:r>
      <w:r w:rsidR="005A4D4D" w:rsidRPr="006F5805">
        <w:rPr>
          <w:rFonts w:ascii="FlandersArtSans-Regular" w:hAnsi="FlandersArtSans-Regular"/>
          <w:b/>
          <w:bCs/>
          <w:color w:val="auto"/>
        </w:rPr>
        <w:t xml:space="preserve"> indienen.</w:t>
      </w:r>
    </w:p>
    <w:p w14:paraId="587C5F8D" w14:textId="11EDB56C" w:rsidR="00FC6D9B" w:rsidRPr="006F5805" w:rsidRDefault="00AC245E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 xml:space="preserve">De aanvraag dient uiterlijk op </w:t>
      </w:r>
      <w:r w:rsidR="00410B28" w:rsidRPr="006F5805">
        <w:rPr>
          <w:rFonts w:ascii="FlandersArtSans-Regular" w:hAnsi="FlandersArtSans-Regular"/>
          <w:b/>
          <w:bCs/>
          <w:color w:val="auto"/>
        </w:rPr>
        <w:t>30 oktober 2024</w:t>
      </w:r>
      <w:r w:rsidRPr="006F5805">
        <w:rPr>
          <w:rFonts w:ascii="FlandersArtSans-Regular" w:hAnsi="FlandersArtSans-Regular"/>
          <w:b/>
          <w:bCs/>
          <w:color w:val="auto"/>
        </w:rPr>
        <w:t xml:space="preserve"> gestuurd te worden naar </w:t>
      </w:r>
      <w:hyperlink r:id="rId8" w:history="1">
        <w:r w:rsidR="004A3F9C" w:rsidRPr="006F5805">
          <w:rPr>
            <w:rStyle w:val="Hyperlink"/>
            <w:rFonts w:ascii="FlandersArtSans-Regular" w:hAnsi="FlandersArtSans-Regular"/>
            <w:b/>
            <w:bCs/>
            <w:sz w:val="16"/>
            <w:szCs w:val="22"/>
          </w:rPr>
          <w:t>liesbet.schruers@vlaanderen.be</w:t>
        </w:r>
      </w:hyperlink>
      <w:r w:rsidR="004A3F9C" w:rsidRPr="006F5805">
        <w:rPr>
          <w:rFonts w:ascii="FlandersArtSans-Regular" w:hAnsi="FlandersArtSans-Regular"/>
          <w:b/>
          <w:bCs/>
          <w:color w:val="auto"/>
        </w:rPr>
        <w:t xml:space="preserve"> .</w:t>
      </w:r>
      <w:r w:rsidR="003243C3" w:rsidRPr="006F5805">
        <w:rPr>
          <w:rFonts w:ascii="FlandersArtSans-Regular" w:hAnsi="FlandersArtSans-Regular"/>
          <w:b/>
          <w:bCs/>
          <w:color w:val="auto"/>
        </w:rPr>
        <w:t xml:space="preserve"> </w:t>
      </w:r>
    </w:p>
    <w:p w14:paraId="42EE3F7A" w14:textId="0BFC01BD" w:rsidR="0018362B" w:rsidRPr="006F5805" w:rsidRDefault="0018362B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 xml:space="preserve">Twee (of meer) </w:t>
      </w:r>
      <w:r w:rsidR="00156472" w:rsidRPr="006F5805">
        <w:rPr>
          <w:rFonts w:ascii="FlandersArtSans-Regular" w:hAnsi="FlandersArtSans-Regular"/>
          <w:b/>
          <w:bCs/>
          <w:color w:val="auto"/>
        </w:rPr>
        <w:t xml:space="preserve">Vlaamse </w:t>
      </w:r>
      <w:r w:rsidRPr="006F5805">
        <w:rPr>
          <w:rFonts w:ascii="FlandersArtSans-Regular" w:hAnsi="FlandersArtSans-Regular"/>
          <w:b/>
          <w:bCs/>
          <w:color w:val="auto"/>
        </w:rPr>
        <w:t>organisaties</w:t>
      </w:r>
      <w:r w:rsidR="00156472" w:rsidRPr="006F5805">
        <w:rPr>
          <w:rFonts w:ascii="FlandersArtSans-Regular" w:hAnsi="FlandersArtSans-Regular"/>
          <w:b/>
          <w:bCs/>
          <w:color w:val="auto"/>
        </w:rPr>
        <w:t xml:space="preserve"> kunnen gezamenlijk een aanvraag indienen.</w:t>
      </w:r>
      <w:r w:rsidRPr="006F5805">
        <w:rPr>
          <w:rFonts w:ascii="FlandersArtSans-Regular" w:hAnsi="FlandersArtSans-Regular"/>
          <w:b/>
          <w:bCs/>
          <w:color w:val="auto"/>
        </w:rPr>
        <w:t xml:space="preserve"> </w:t>
      </w:r>
    </w:p>
    <w:p w14:paraId="1980C3AB" w14:textId="4AF0A9CC" w:rsidR="00C234F5" w:rsidRPr="006F5805" w:rsidRDefault="00ED3D24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 xml:space="preserve">Dit formulier </w:t>
      </w:r>
      <w:r w:rsidR="006A77DC" w:rsidRPr="006F5805">
        <w:rPr>
          <w:rFonts w:ascii="FlandersArtSans-Regular" w:hAnsi="FlandersArtSans-Regular"/>
          <w:b/>
          <w:bCs/>
          <w:color w:val="auto"/>
        </w:rPr>
        <w:t xml:space="preserve">mag </w:t>
      </w:r>
      <w:r w:rsidR="007F0D1C" w:rsidRPr="006F5805">
        <w:rPr>
          <w:rFonts w:ascii="FlandersArtSans-Regular" w:hAnsi="FlandersArtSans-Regular"/>
          <w:b/>
          <w:bCs/>
          <w:color w:val="auto"/>
        </w:rPr>
        <w:t xml:space="preserve">in het Nederlands of in het Engels worden ingevuld en </w:t>
      </w:r>
      <w:r w:rsidRPr="006F5805">
        <w:rPr>
          <w:rFonts w:ascii="FlandersArtSans-Regular" w:hAnsi="FlandersArtSans-Regular"/>
          <w:b/>
          <w:bCs/>
          <w:color w:val="auto"/>
        </w:rPr>
        <w:t xml:space="preserve">dient (digitaal) ondertekend te worden. </w:t>
      </w:r>
    </w:p>
    <w:p w14:paraId="7BDF2A25" w14:textId="2780E265" w:rsidR="00C234F5" w:rsidRPr="006F5805" w:rsidRDefault="00C234F5" w:rsidP="006F5805">
      <w:pPr>
        <w:pStyle w:val="streepjes"/>
        <w:jc w:val="both"/>
        <w:rPr>
          <w:rFonts w:ascii="FlandersArtSans-Regular" w:hAnsi="FlandersArtSans-Regular"/>
          <w:b/>
          <w:bCs/>
          <w:color w:val="auto"/>
        </w:rPr>
      </w:pPr>
      <w:r w:rsidRPr="006F5805">
        <w:rPr>
          <w:rFonts w:ascii="FlandersArtSans-Regular" w:hAnsi="FlandersArtSans-Regular"/>
          <w:b/>
          <w:bCs/>
          <w:color w:val="auto"/>
        </w:rPr>
        <w:t xml:space="preserve">In het document ‘Verklaringen’ zijn </w:t>
      </w:r>
      <w:r w:rsidR="00775528" w:rsidRPr="006F5805">
        <w:rPr>
          <w:rFonts w:ascii="FlandersArtSans-Regular" w:hAnsi="FlandersArtSans-Regular"/>
          <w:b/>
          <w:bCs/>
          <w:color w:val="auto"/>
        </w:rPr>
        <w:t>2</w:t>
      </w:r>
      <w:r w:rsidRPr="006F5805">
        <w:rPr>
          <w:rFonts w:ascii="FlandersArtSans-Regular" w:hAnsi="FlandersArtSans-Regular"/>
          <w:b/>
          <w:bCs/>
          <w:color w:val="auto"/>
        </w:rPr>
        <w:t xml:space="preserve"> verklaringen opgenomen die gebruikt kunnen worden</w:t>
      </w:r>
      <w:r w:rsidR="00E37C78" w:rsidRPr="006F5805">
        <w:rPr>
          <w:rFonts w:ascii="FlandersArtSans-Regular" w:hAnsi="FlandersArtSans-Regular"/>
          <w:b/>
          <w:bCs/>
          <w:color w:val="auto"/>
        </w:rPr>
        <w:t xml:space="preserve"> </w:t>
      </w:r>
      <w:r w:rsidRPr="006F5805">
        <w:rPr>
          <w:rFonts w:ascii="FlandersArtSans-Regular" w:hAnsi="FlandersArtSans-Regular"/>
          <w:b/>
          <w:bCs/>
          <w:color w:val="auto"/>
        </w:rPr>
        <w:t xml:space="preserve">in het kader van de ontvankelijkheidsvereisten. </w:t>
      </w:r>
    </w:p>
    <w:p w14:paraId="5D9D3459" w14:textId="77777777" w:rsidR="00C234F5" w:rsidRDefault="00C234F5" w:rsidP="001F6DF4">
      <w:pPr>
        <w:pStyle w:val="streepjes"/>
        <w:jc w:val="left"/>
        <w:rPr>
          <w:rFonts w:ascii="FlandersArtSans-Regular" w:hAnsi="FlandersArtSans-Regular"/>
          <w:color w:val="auto"/>
        </w:rPr>
      </w:pPr>
    </w:p>
    <w:p w14:paraId="7C62B5E1" w14:textId="77777777" w:rsidR="006A76E9" w:rsidRPr="009C0A99" w:rsidRDefault="00000000" w:rsidP="001C7335">
      <w:pPr>
        <w:ind w:left="0" w:firstLine="0"/>
        <w:rPr>
          <w:rFonts w:ascii="FlandersArtSans-Regular" w:hAnsi="FlandersArtSans-Regular"/>
          <w:b/>
        </w:rPr>
      </w:pPr>
      <w:r>
        <w:rPr>
          <w:rFonts w:ascii="FlandersArtSans-Regular" w:hAnsi="FlandersArtSans-Regular"/>
          <w:b/>
        </w:rPr>
        <w:pict w14:anchorId="22D654FD">
          <v:rect id="_x0000_i1027" style="width:440.8pt;height:1pt" o:hralign="center" o:hrstd="t" o:hrnoshade="t" o:hr="t" fillcolor="#31849b [2408]" stroked="f"/>
        </w:pict>
      </w:r>
    </w:p>
    <w:p w14:paraId="71E871D2" w14:textId="77777777" w:rsidR="007825FE" w:rsidRDefault="007825FE" w:rsidP="001C7335">
      <w:pPr>
        <w:ind w:left="0" w:firstLine="0"/>
        <w:rPr>
          <w:rFonts w:ascii="FlandersArtSans-Regular" w:hAnsi="FlandersArtSans-Regular"/>
          <w:color w:val="17678A"/>
          <w:sz w:val="24"/>
        </w:rPr>
        <w:sectPr w:rsidR="007825FE" w:rsidSect="000323A7">
          <w:footerReference w:type="default" r:id="rId9"/>
          <w:headerReference w:type="first" r:id="rId10"/>
          <w:footerReference w:type="first" r:id="rId11"/>
          <w:pgSz w:w="11906" w:h="16838" w:code="9"/>
          <w:pgMar w:top="1247" w:right="1814" w:bottom="1247" w:left="1276" w:header="426" w:footer="709" w:gutter="0"/>
          <w:cols w:space="708"/>
          <w:titlePg/>
          <w:docGrid w:linePitch="360"/>
        </w:sectPr>
      </w:pPr>
    </w:p>
    <w:p w14:paraId="6385DFE9" w14:textId="77777777" w:rsidR="00CB3104" w:rsidRDefault="00CB3104" w:rsidP="001C7335">
      <w:pPr>
        <w:ind w:left="0" w:firstLine="0"/>
        <w:rPr>
          <w:rFonts w:ascii="FlandersArtSans-Regular" w:hAnsi="FlandersArtSans-Regular" w:cs="Arial"/>
          <w:sz w:val="20"/>
          <w:szCs w:val="20"/>
        </w:rPr>
      </w:pPr>
    </w:p>
    <w:p w14:paraId="4D617774" w14:textId="4C595B7B" w:rsidR="00CB3104" w:rsidRPr="00CB3104" w:rsidRDefault="00CB3104" w:rsidP="00CB3104">
      <w:pPr>
        <w:pStyle w:val="Lijstalinea"/>
        <w:numPr>
          <w:ilvl w:val="0"/>
          <w:numId w:val="41"/>
        </w:numPr>
        <w:rPr>
          <w:rFonts w:ascii="FlandersArtSans-Regular" w:hAnsi="FlandersArtSans-Regular" w:cs="Arial"/>
          <w:b/>
          <w:bCs/>
          <w:szCs w:val="20"/>
        </w:rPr>
      </w:pPr>
      <w:r w:rsidRPr="00CB3104">
        <w:rPr>
          <w:rFonts w:ascii="FlandersArtSans-Regular" w:hAnsi="FlandersArtSans-Regular" w:cs="Arial"/>
          <w:b/>
          <w:bCs/>
          <w:szCs w:val="20"/>
        </w:rPr>
        <w:t>Aanvrager en partners</w:t>
      </w:r>
    </w:p>
    <w:p w14:paraId="6FB35F7A" w14:textId="77777777" w:rsidR="00CB3104" w:rsidRDefault="00CB3104" w:rsidP="001C7335">
      <w:pPr>
        <w:ind w:left="0" w:firstLine="0"/>
        <w:rPr>
          <w:rFonts w:ascii="FlandersArtSans-Regular" w:hAnsi="FlandersArtSans-Regular" w:cs="Arial"/>
          <w:sz w:val="20"/>
          <w:szCs w:val="20"/>
        </w:rPr>
      </w:pPr>
    </w:p>
    <w:p w14:paraId="1CE51F85" w14:textId="099693F6" w:rsidR="00511B06" w:rsidRDefault="00DE0A83" w:rsidP="00511B06">
      <w:pPr>
        <w:pStyle w:val="Lijstalinea"/>
        <w:numPr>
          <w:ilvl w:val="1"/>
          <w:numId w:val="42"/>
        </w:numPr>
        <w:rPr>
          <w:rFonts w:ascii="FlandersArtSans-Regular" w:hAnsi="FlandersArtSans-Regular" w:cs="Arial"/>
          <w:szCs w:val="20"/>
        </w:rPr>
      </w:pPr>
      <w:r w:rsidRPr="00CE2E57">
        <w:rPr>
          <w:rFonts w:ascii="FlandersArtSans-Regular" w:hAnsi="FlandersArtSans-Regular" w:cs="Arial"/>
          <w:i/>
          <w:iCs/>
          <w:szCs w:val="20"/>
        </w:rPr>
        <w:t xml:space="preserve">Wie </w:t>
      </w:r>
      <w:r w:rsidR="009C391F" w:rsidRPr="00CE2E57">
        <w:rPr>
          <w:rFonts w:ascii="FlandersArtSans-Regular" w:hAnsi="FlandersArtSans-Regular" w:cs="Arial"/>
          <w:i/>
          <w:iCs/>
          <w:szCs w:val="20"/>
        </w:rPr>
        <w:t>is de a</w:t>
      </w:r>
      <w:r w:rsidR="00CB3104" w:rsidRPr="00CE2E57">
        <w:rPr>
          <w:rFonts w:ascii="FlandersArtSans-Regular" w:hAnsi="FlandersArtSans-Regular" w:cs="Arial"/>
          <w:i/>
          <w:iCs/>
          <w:szCs w:val="20"/>
        </w:rPr>
        <w:t>anvrager</w:t>
      </w:r>
      <w:r w:rsidR="009C391F" w:rsidRPr="00CE2E57">
        <w:rPr>
          <w:rFonts w:ascii="FlandersArtSans-Regular" w:hAnsi="FlandersArtSans-Regular" w:cs="Arial"/>
          <w:i/>
          <w:iCs/>
          <w:szCs w:val="20"/>
        </w:rPr>
        <w:t xml:space="preserve"> van de subsidie</w:t>
      </w:r>
      <w:r w:rsidR="00CB3104" w:rsidRPr="00CE2E57">
        <w:rPr>
          <w:rFonts w:ascii="FlandersArtSans-Regular" w:hAnsi="FlandersArtSans-Regular" w:cs="Arial"/>
          <w:i/>
          <w:iCs/>
          <w:szCs w:val="20"/>
        </w:rPr>
        <w:t xml:space="preserve"> (</w:t>
      </w:r>
      <w:r w:rsidR="007B2315">
        <w:rPr>
          <w:rFonts w:ascii="FlandersArtSans-Regular" w:hAnsi="FlandersArtSans-Regular" w:cs="Arial"/>
          <w:i/>
          <w:iCs/>
          <w:szCs w:val="20"/>
        </w:rPr>
        <w:t>gegevens</w:t>
      </w:r>
      <w:r w:rsidR="0004341C">
        <w:rPr>
          <w:rFonts w:ascii="FlandersArtSans-Regular" w:hAnsi="FlandersArtSans-Regular" w:cs="Arial"/>
          <w:i/>
          <w:iCs/>
          <w:szCs w:val="20"/>
        </w:rPr>
        <w:t>/hoedanigheid</w:t>
      </w:r>
      <w:r w:rsidR="00CB3104" w:rsidRPr="00CE2E57">
        <w:rPr>
          <w:rFonts w:ascii="FlandersArtSans-Regular" w:hAnsi="FlandersArtSans-Regular" w:cs="Arial"/>
          <w:i/>
          <w:iCs/>
          <w:szCs w:val="20"/>
        </w:rPr>
        <w:t xml:space="preserve"> organisatie en gegevens van de contactpersoon</w:t>
      </w:r>
      <w:r w:rsidR="009C391F" w:rsidRPr="00CE2E57">
        <w:rPr>
          <w:rFonts w:ascii="FlandersArtSans-Regular" w:hAnsi="FlandersArtSans-Regular" w:cs="Arial"/>
          <w:i/>
          <w:iCs/>
          <w:szCs w:val="20"/>
        </w:rPr>
        <w:t>)</w:t>
      </w:r>
      <w:r w:rsidR="00486F17" w:rsidRPr="00CE2E57">
        <w:rPr>
          <w:rFonts w:ascii="FlandersArtSans-Regular" w:hAnsi="FlandersArtSans-Regular" w:cs="Arial"/>
          <w:i/>
          <w:iCs/>
          <w:szCs w:val="20"/>
        </w:rPr>
        <w:t>?</w:t>
      </w:r>
      <w:r w:rsidR="0006478B" w:rsidRPr="00CE2E57">
        <w:rPr>
          <w:rFonts w:ascii="FlandersArtSans-Regular" w:hAnsi="FlandersArtSans-Regular" w:cs="Arial"/>
          <w:szCs w:val="20"/>
        </w:rPr>
        <w:t>:</w:t>
      </w:r>
    </w:p>
    <w:p w14:paraId="50EAB04C" w14:textId="77777777" w:rsidR="009042F6" w:rsidRDefault="009042F6" w:rsidP="009042F6">
      <w:pPr>
        <w:rPr>
          <w:rFonts w:ascii="FlandersArtSans-Regular" w:hAnsi="FlandersArtSans-Regular" w:cs="Arial"/>
          <w:szCs w:val="20"/>
        </w:rPr>
      </w:pPr>
    </w:p>
    <w:p w14:paraId="07C2576E" w14:textId="77777777" w:rsidR="009042F6" w:rsidRDefault="009042F6" w:rsidP="009042F6">
      <w:pPr>
        <w:rPr>
          <w:rFonts w:ascii="FlandersArtSans-Regular" w:hAnsi="FlandersArtSans-Regular" w:cs="Arial"/>
          <w:szCs w:val="20"/>
        </w:rPr>
      </w:pPr>
    </w:p>
    <w:p w14:paraId="46D60197" w14:textId="77777777" w:rsidR="009042F6" w:rsidRPr="009042F6" w:rsidRDefault="009042F6" w:rsidP="009042F6">
      <w:pPr>
        <w:rPr>
          <w:rFonts w:ascii="FlandersArtSans-Regular" w:hAnsi="FlandersArtSans-Regular" w:cs="Arial"/>
          <w:szCs w:val="20"/>
        </w:rPr>
      </w:pPr>
    </w:p>
    <w:p w14:paraId="69DC051E" w14:textId="77A3AA9A" w:rsidR="009042F6" w:rsidRDefault="00486F17" w:rsidP="007130DC">
      <w:pPr>
        <w:pStyle w:val="Lijstalinea"/>
        <w:numPr>
          <w:ilvl w:val="1"/>
          <w:numId w:val="42"/>
        </w:numPr>
        <w:jc w:val="left"/>
        <w:rPr>
          <w:rFonts w:ascii="FlandersArtSans-Regular" w:hAnsi="FlandersArtSans-Regular" w:cs="Arial"/>
          <w:i/>
          <w:iCs/>
          <w:szCs w:val="20"/>
        </w:rPr>
      </w:pPr>
      <w:r w:rsidRPr="009042F6">
        <w:rPr>
          <w:rFonts w:ascii="FlandersArtSans-Regular" w:hAnsi="FlandersArtSans-Regular" w:cs="Arial"/>
          <w:i/>
          <w:iCs/>
          <w:szCs w:val="20"/>
        </w:rPr>
        <w:t>Welke zijn de d</w:t>
      </w:r>
      <w:r w:rsidR="00CB3104" w:rsidRPr="009042F6">
        <w:rPr>
          <w:rFonts w:ascii="FlandersArtSans-Regular" w:hAnsi="FlandersArtSans-Regular" w:cs="Arial"/>
          <w:i/>
          <w:iCs/>
          <w:szCs w:val="20"/>
        </w:rPr>
        <w:t xml:space="preserve">eelnemende Vinnovate regio’s (regio en </w:t>
      </w:r>
      <w:r w:rsidR="00855209">
        <w:rPr>
          <w:rFonts w:ascii="FlandersArtSans-Regular" w:hAnsi="FlandersArtSans-Regular" w:cs="Arial"/>
          <w:i/>
          <w:iCs/>
          <w:szCs w:val="20"/>
        </w:rPr>
        <w:t>contactgegevens/</w:t>
      </w:r>
      <w:r w:rsidR="00CB3104" w:rsidRPr="009042F6">
        <w:rPr>
          <w:rFonts w:ascii="FlandersArtSans-Regular" w:hAnsi="FlandersArtSans-Regular" w:cs="Arial"/>
          <w:i/>
          <w:iCs/>
          <w:szCs w:val="20"/>
        </w:rPr>
        <w:t>hoedanigheid partner)</w:t>
      </w:r>
      <w:r w:rsidRPr="009042F6">
        <w:rPr>
          <w:rFonts w:ascii="FlandersArtSans-Regular" w:hAnsi="FlandersArtSans-Regular" w:cs="Arial"/>
          <w:i/>
          <w:iCs/>
          <w:szCs w:val="20"/>
        </w:rPr>
        <w:t>?</w:t>
      </w:r>
      <w:r w:rsidR="00CE2E57" w:rsidRPr="009042F6">
        <w:rPr>
          <w:rFonts w:ascii="FlandersArtSans-Regular" w:hAnsi="FlandersArtSans-Regular" w:cs="Arial"/>
          <w:i/>
          <w:iCs/>
          <w:szCs w:val="20"/>
        </w:rPr>
        <w:t>:</w:t>
      </w:r>
    </w:p>
    <w:p w14:paraId="6191F7FF" w14:textId="77777777" w:rsidR="00B5235E" w:rsidRDefault="00B5235E" w:rsidP="00B5235E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3A23FBB8" w14:textId="77777777" w:rsidR="00B5235E" w:rsidRDefault="00B5235E" w:rsidP="00B5235E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718A9B7B" w14:textId="77777777" w:rsidR="00B5235E" w:rsidRPr="00B5235E" w:rsidRDefault="00B5235E" w:rsidP="00B5235E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4000545D" w14:textId="5F235761" w:rsidR="00CB3104" w:rsidRDefault="00BE46A0" w:rsidP="007130DC">
      <w:pPr>
        <w:pStyle w:val="Lijstalinea"/>
        <w:numPr>
          <w:ilvl w:val="1"/>
          <w:numId w:val="42"/>
        </w:numPr>
        <w:jc w:val="left"/>
        <w:rPr>
          <w:rFonts w:ascii="FlandersArtSans-Regular" w:hAnsi="FlandersArtSans-Regular" w:cs="Arial"/>
          <w:i/>
          <w:iCs/>
          <w:szCs w:val="20"/>
        </w:rPr>
      </w:pPr>
      <w:r w:rsidRPr="009042F6">
        <w:rPr>
          <w:rFonts w:ascii="FlandersArtSans-Regular" w:hAnsi="FlandersArtSans-Regular" w:cs="Arial"/>
          <w:i/>
          <w:iCs/>
          <w:szCs w:val="20"/>
        </w:rPr>
        <w:t>Zijn er a</w:t>
      </w:r>
      <w:r w:rsidR="00CB3104" w:rsidRPr="009042F6">
        <w:rPr>
          <w:rFonts w:ascii="FlandersArtSans-Regular" w:hAnsi="FlandersArtSans-Regular" w:cs="Arial"/>
          <w:i/>
          <w:iCs/>
          <w:szCs w:val="20"/>
        </w:rPr>
        <w:t>ndere betrokken regio’s (regio en hoedanigheid partner)</w:t>
      </w:r>
      <w:r w:rsidR="00511B06" w:rsidRPr="009042F6">
        <w:rPr>
          <w:rFonts w:ascii="FlandersArtSans-Regular" w:hAnsi="FlandersArtSans-Regular" w:cs="Arial"/>
          <w:i/>
          <w:iCs/>
          <w:szCs w:val="20"/>
        </w:rPr>
        <w:t>?</w:t>
      </w:r>
    </w:p>
    <w:p w14:paraId="61B4A18E" w14:textId="77777777" w:rsidR="007C2CEB" w:rsidRPr="009042F6" w:rsidRDefault="007C2CEB" w:rsidP="007C2CE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4155CD18" w14:textId="77777777" w:rsidR="00511B06" w:rsidRPr="00511B06" w:rsidRDefault="00511B06" w:rsidP="00511B06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3E4EB53D" w14:textId="77777777" w:rsidR="00CB3104" w:rsidRDefault="00CB3104" w:rsidP="00CB3104">
      <w:pPr>
        <w:jc w:val="left"/>
        <w:rPr>
          <w:rFonts w:ascii="FlandersArtSans-Regular" w:hAnsi="FlandersArtSans-Regular" w:cs="Arial"/>
          <w:sz w:val="20"/>
          <w:szCs w:val="20"/>
        </w:rPr>
      </w:pPr>
    </w:p>
    <w:p w14:paraId="3CDD79E8" w14:textId="689927FD" w:rsidR="00B5235E" w:rsidRPr="000D66DB" w:rsidRDefault="000D66DB" w:rsidP="000D66DB">
      <w:pPr>
        <w:pStyle w:val="Lijstalinea"/>
        <w:numPr>
          <w:ilvl w:val="0"/>
          <w:numId w:val="41"/>
        </w:numPr>
        <w:rPr>
          <w:rFonts w:ascii="FlandersArtSans-Regular" w:hAnsi="FlandersArtSans-Regular" w:cs="Arial"/>
          <w:b/>
          <w:bCs/>
          <w:szCs w:val="20"/>
        </w:rPr>
      </w:pPr>
      <w:r w:rsidRPr="000D66DB">
        <w:rPr>
          <w:rFonts w:ascii="FlandersArtSans-Regular" w:hAnsi="FlandersArtSans-Regular" w:cs="Arial"/>
          <w:b/>
          <w:bCs/>
          <w:szCs w:val="20"/>
        </w:rPr>
        <w:t>Het project</w:t>
      </w:r>
    </w:p>
    <w:p w14:paraId="59623821" w14:textId="77777777" w:rsidR="000D66DB" w:rsidRDefault="000D66DB" w:rsidP="00CB3104">
      <w:pPr>
        <w:rPr>
          <w:rFonts w:ascii="FlandersArtSans-Regular" w:hAnsi="FlandersArtSans-Regular" w:cs="Arial"/>
          <w:sz w:val="20"/>
          <w:szCs w:val="20"/>
        </w:rPr>
      </w:pPr>
    </w:p>
    <w:p w14:paraId="286D9DF5" w14:textId="77777777" w:rsidR="009F5B5A" w:rsidRDefault="00CB3104" w:rsidP="009F5B5A">
      <w:pPr>
        <w:pStyle w:val="Lijstalinea"/>
        <w:numPr>
          <w:ilvl w:val="1"/>
          <w:numId w:val="43"/>
        </w:numPr>
        <w:rPr>
          <w:rFonts w:ascii="FlandersArtSans-Regular" w:hAnsi="FlandersArtSans-Regular" w:cs="Arial"/>
          <w:i/>
          <w:iCs/>
          <w:szCs w:val="20"/>
        </w:rPr>
      </w:pPr>
      <w:r w:rsidRPr="009F5B5A">
        <w:rPr>
          <w:rFonts w:ascii="FlandersArtSans-Regular" w:hAnsi="FlandersArtSans-Regular" w:cs="Arial"/>
          <w:i/>
          <w:iCs/>
          <w:szCs w:val="20"/>
        </w:rPr>
        <w:t>Titel en korte beschrijving van het project (max. 1 pagina)</w:t>
      </w:r>
    </w:p>
    <w:p w14:paraId="6B5DCEDF" w14:textId="77777777" w:rsidR="009F5B5A" w:rsidRDefault="009F5B5A" w:rsidP="009F5B5A">
      <w:pPr>
        <w:rPr>
          <w:rFonts w:ascii="FlandersArtSans-Regular" w:hAnsi="FlandersArtSans-Regular" w:cs="Arial"/>
          <w:i/>
          <w:iCs/>
          <w:szCs w:val="20"/>
        </w:rPr>
      </w:pPr>
    </w:p>
    <w:p w14:paraId="04B9FBE5" w14:textId="77777777" w:rsidR="009F5B5A" w:rsidRDefault="009F5B5A" w:rsidP="009F5B5A">
      <w:pPr>
        <w:rPr>
          <w:rFonts w:ascii="FlandersArtSans-Regular" w:hAnsi="FlandersArtSans-Regular" w:cs="Arial"/>
          <w:i/>
          <w:iCs/>
          <w:szCs w:val="20"/>
        </w:rPr>
      </w:pPr>
    </w:p>
    <w:p w14:paraId="25204C4B" w14:textId="77777777" w:rsidR="009F5B5A" w:rsidRPr="009F5B5A" w:rsidRDefault="009F5B5A" w:rsidP="009F5B5A">
      <w:pPr>
        <w:rPr>
          <w:rFonts w:ascii="FlandersArtSans-Regular" w:hAnsi="FlandersArtSans-Regular" w:cs="Arial"/>
          <w:i/>
          <w:iCs/>
          <w:szCs w:val="20"/>
        </w:rPr>
      </w:pPr>
    </w:p>
    <w:p w14:paraId="4C3D3C65" w14:textId="7EA559A9" w:rsidR="00CB3104" w:rsidRPr="009F5B5A" w:rsidRDefault="00CB3104" w:rsidP="009F5B5A">
      <w:pPr>
        <w:pStyle w:val="Lijstalinea"/>
        <w:numPr>
          <w:ilvl w:val="1"/>
          <w:numId w:val="43"/>
        </w:numPr>
        <w:rPr>
          <w:rFonts w:ascii="FlandersArtSans-Regular" w:hAnsi="FlandersArtSans-Regular" w:cs="Arial"/>
          <w:i/>
          <w:iCs/>
          <w:szCs w:val="20"/>
        </w:rPr>
      </w:pPr>
      <w:r w:rsidRPr="009F5B5A">
        <w:rPr>
          <w:rFonts w:ascii="FlandersArtSans-Regular" w:hAnsi="FlandersArtSans-Regular" w:cs="Arial"/>
          <w:i/>
          <w:iCs/>
          <w:szCs w:val="20"/>
        </w:rPr>
        <w:t>Wat is de inbreng/rol van de Vlaamse partner(s) in het project? (max. 1 pagina per partner)</w:t>
      </w:r>
    </w:p>
    <w:p w14:paraId="6D877495" w14:textId="77777777" w:rsidR="000432E0" w:rsidRDefault="000432E0" w:rsidP="009F5B5A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3695BCFA" w14:textId="77777777" w:rsidR="009F5B5A" w:rsidRDefault="009F5B5A" w:rsidP="009F5B5A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0B804E9" w14:textId="77777777" w:rsidR="009F5B5A" w:rsidRPr="009F5B5A" w:rsidRDefault="009F5B5A" w:rsidP="009F5B5A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7435F5C4" w14:textId="77777777" w:rsidR="00CB3104" w:rsidRDefault="00CB3104" w:rsidP="00CB3104">
      <w:pPr>
        <w:rPr>
          <w:rFonts w:ascii="FlandersArtSans-Regular" w:hAnsi="FlandersArtSans-Regular" w:cs="Arial"/>
          <w:sz w:val="20"/>
          <w:szCs w:val="20"/>
        </w:rPr>
      </w:pPr>
    </w:p>
    <w:p w14:paraId="2540DC4B" w14:textId="2856EB65" w:rsidR="0097487B" w:rsidRPr="0097487B" w:rsidRDefault="00CB3104" w:rsidP="0097487B">
      <w:pPr>
        <w:pStyle w:val="Lijstalinea"/>
        <w:numPr>
          <w:ilvl w:val="1"/>
          <w:numId w:val="43"/>
        </w:numPr>
        <w:jc w:val="left"/>
        <w:rPr>
          <w:rFonts w:ascii="FlandersArtSans-Regular" w:hAnsi="FlandersArtSans-Regular" w:cs="Arial"/>
          <w:i/>
          <w:iCs/>
          <w:szCs w:val="20"/>
        </w:rPr>
      </w:pPr>
      <w:r w:rsidRPr="0097487B">
        <w:rPr>
          <w:rFonts w:ascii="FlandersArtSans-Regular" w:hAnsi="FlandersArtSans-Regular" w:cs="Arial"/>
          <w:i/>
          <w:iCs/>
          <w:szCs w:val="20"/>
        </w:rPr>
        <w:t>Welke inbreng</w:t>
      </w:r>
      <w:r w:rsidR="00001EDC">
        <w:rPr>
          <w:rFonts w:ascii="FlandersArtSans-Regular" w:hAnsi="FlandersArtSans-Regular" w:cs="Arial"/>
          <w:i/>
          <w:iCs/>
          <w:szCs w:val="20"/>
        </w:rPr>
        <w:t>/rol</w:t>
      </w:r>
      <w:r w:rsidRPr="0097487B">
        <w:rPr>
          <w:rFonts w:ascii="FlandersArtSans-Regular" w:hAnsi="FlandersArtSans-Regular" w:cs="Arial"/>
          <w:i/>
          <w:iCs/>
          <w:szCs w:val="20"/>
        </w:rPr>
        <w:t xml:space="preserve"> hebben de partners uit de andere regio’s? (max. halve pagina per partner)</w:t>
      </w:r>
    </w:p>
    <w:p w14:paraId="48DA4739" w14:textId="77777777" w:rsidR="0097487B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F94385A" w14:textId="77777777" w:rsidR="0097487B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6DB8893B" w14:textId="77777777" w:rsidR="0097487B" w:rsidRPr="0097487B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01EAD397" w14:textId="462C392E" w:rsidR="0097487B" w:rsidRPr="00592845" w:rsidRDefault="00CB3104" w:rsidP="0097487B">
      <w:pPr>
        <w:pStyle w:val="Lijstalinea"/>
        <w:numPr>
          <w:ilvl w:val="1"/>
          <w:numId w:val="43"/>
        </w:numPr>
        <w:jc w:val="left"/>
        <w:rPr>
          <w:rFonts w:ascii="FlandersArtSans-Regular" w:hAnsi="FlandersArtSans-Regular" w:cs="Arial"/>
          <w:i/>
          <w:iCs/>
          <w:sz w:val="16"/>
          <w:szCs w:val="16"/>
        </w:rPr>
      </w:pPr>
      <w:r w:rsidRPr="0097487B">
        <w:rPr>
          <w:rFonts w:ascii="FlandersArtSans-Regular" w:hAnsi="FlandersArtSans-Regular" w:cs="Arial"/>
          <w:i/>
          <w:iCs/>
          <w:szCs w:val="20"/>
        </w:rPr>
        <w:t xml:space="preserve">Wat is het TRL niveau van het project? Graag een korte uitleg. </w:t>
      </w:r>
      <w:r w:rsidR="00F77E8F" w:rsidRPr="00592845">
        <w:rPr>
          <w:rFonts w:ascii="FlandersArtSans-Regular" w:hAnsi="FlandersArtSans-Regular" w:cs="Arial"/>
          <w:szCs w:val="20"/>
        </w:rPr>
        <w:t>(</w:t>
      </w:r>
      <w:hyperlink r:id="rId12" w:history="1">
        <w:r w:rsidR="000E5708" w:rsidRPr="00592845">
          <w:rPr>
            <w:rFonts w:ascii="Flanders Art Sans" w:hAnsi="Flanders Art Sans"/>
            <w:color w:val="0000FF"/>
            <w:sz w:val="16"/>
            <w:szCs w:val="16"/>
            <w:u w:val="single"/>
          </w:rPr>
          <w:t>trl-assessment-tool-guide-final.pdf (horizoneuropencpportal.eu</w:t>
        </w:r>
      </w:hyperlink>
      <w:r w:rsidR="001753BD" w:rsidRPr="00592845">
        <w:rPr>
          <w:rFonts w:ascii="Flanders Art Sans" w:hAnsi="Flanders Art Sans"/>
          <w:sz w:val="16"/>
          <w:szCs w:val="16"/>
        </w:rPr>
        <w:t>)</w:t>
      </w:r>
    </w:p>
    <w:p w14:paraId="4B7CB2BD" w14:textId="77777777" w:rsidR="00885CE0" w:rsidRPr="00592845" w:rsidRDefault="00885CE0" w:rsidP="00885CE0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0B5B8FD7" w14:textId="77777777" w:rsidR="0097487B" w:rsidRPr="00592845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4261647B" w14:textId="77777777" w:rsidR="0097487B" w:rsidRPr="00592845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3AECB8B0" w14:textId="77777777" w:rsidR="0097487B" w:rsidRPr="00592845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5856B654" w14:textId="77777777" w:rsidR="00DA2F75" w:rsidRPr="00592845" w:rsidRDefault="00DA2F75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2D839F7" w14:textId="7EA835E2" w:rsidR="0097487B" w:rsidRDefault="00CB3104" w:rsidP="0097487B">
      <w:pPr>
        <w:pStyle w:val="Lijstalinea"/>
        <w:numPr>
          <w:ilvl w:val="1"/>
          <w:numId w:val="43"/>
        </w:numPr>
        <w:jc w:val="left"/>
        <w:rPr>
          <w:rFonts w:ascii="FlandersArtSans-Regular" w:hAnsi="FlandersArtSans-Regular" w:cs="Arial"/>
          <w:i/>
          <w:iCs/>
          <w:szCs w:val="20"/>
        </w:rPr>
      </w:pPr>
      <w:r w:rsidRPr="0097487B">
        <w:rPr>
          <w:rFonts w:ascii="FlandersArtSans-Regular" w:hAnsi="FlandersArtSans-Regular" w:cs="Arial"/>
          <w:i/>
          <w:iCs/>
          <w:szCs w:val="20"/>
        </w:rPr>
        <w:t xml:space="preserve">Kan het project gekaderd worden binnen 1 </w:t>
      </w:r>
      <w:r w:rsidR="002D29FA">
        <w:rPr>
          <w:rFonts w:ascii="FlandersArtSans-Regular" w:hAnsi="FlandersArtSans-Regular" w:cs="Arial"/>
          <w:i/>
          <w:iCs/>
          <w:szCs w:val="20"/>
        </w:rPr>
        <w:t xml:space="preserve">of meerdere </w:t>
      </w:r>
      <w:r w:rsidRPr="0097487B">
        <w:rPr>
          <w:rFonts w:ascii="FlandersArtSans-Regular" w:hAnsi="FlandersArtSans-Regular" w:cs="Arial"/>
          <w:i/>
          <w:iCs/>
          <w:szCs w:val="20"/>
        </w:rPr>
        <w:t>van de 3 transities zoals beschreven in de ‘Instrument description’?</w:t>
      </w:r>
      <w:r w:rsidR="00C37FD8">
        <w:rPr>
          <w:rFonts w:ascii="FlandersArtSans-Regular" w:hAnsi="FlandersArtSans-Regular" w:cs="Arial"/>
          <w:i/>
          <w:iCs/>
          <w:szCs w:val="20"/>
        </w:rPr>
        <w:t xml:space="preserve"> In welke mate?</w:t>
      </w:r>
    </w:p>
    <w:p w14:paraId="4BBD189B" w14:textId="77777777" w:rsidR="0097487B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32C62E92" w14:textId="77777777" w:rsidR="0097487B" w:rsidRDefault="0097487B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5E6973F5" w14:textId="77777777" w:rsidR="00F15C2A" w:rsidRDefault="00F15C2A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1ECEC5D" w14:textId="77777777" w:rsidR="00F15C2A" w:rsidRPr="0097487B" w:rsidRDefault="00F15C2A" w:rsidP="0097487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3C76A8B6" w14:textId="00E517E5" w:rsidR="00F15C2A" w:rsidRDefault="00C37FD8" w:rsidP="00F15C2A">
      <w:pPr>
        <w:pStyle w:val="Lijstalinea"/>
        <w:numPr>
          <w:ilvl w:val="1"/>
          <w:numId w:val="43"/>
        </w:numPr>
        <w:jc w:val="left"/>
        <w:rPr>
          <w:rFonts w:ascii="FlandersArtSans-Regular" w:hAnsi="FlandersArtSans-Regular" w:cs="Arial"/>
          <w:i/>
          <w:iCs/>
          <w:szCs w:val="20"/>
        </w:rPr>
      </w:pPr>
      <w:r>
        <w:rPr>
          <w:rFonts w:ascii="FlandersArtSans-Regular" w:hAnsi="FlandersArtSans-Regular" w:cs="Arial"/>
          <w:i/>
          <w:iCs/>
          <w:szCs w:val="20"/>
        </w:rPr>
        <w:t>B</w:t>
      </w:r>
      <w:r w:rsidR="00CB3104" w:rsidRPr="00F15C2A">
        <w:rPr>
          <w:rFonts w:ascii="FlandersArtSans-Regular" w:hAnsi="FlandersArtSans-Regular" w:cs="Arial"/>
          <w:i/>
          <w:iCs/>
          <w:szCs w:val="20"/>
        </w:rPr>
        <w:t xml:space="preserve">innen </w:t>
      </w:r>
      <w:r w:rsidR="00295115">
        <w:rPr>
          <w:rFonts w:ascii="FlandersArtSans-Regular" w:hAnsi="FlandersArtSans-Regular" w:cs="Arial"/>
          <w:i/>
          <w:iCs/>
          <w:szCs w:val="20"/>
        </w:rPr>
        <w:t>welk(e)</w:t>
      </w:r>
      <w:r w:rsidR="00CB3104" w:rsidRPr="00F15C2A">
        <w:rPr>
          <w:rFonts w:ascii="FlandersArtSans-Regular" w:hAnsi="FlandersArtSans-Regular" w:cs="Arial"/>
          <w:i/>
          <w:iCs/>
          <w:szCs w:val="20"/>
        </w:rPr>
        <w:t xml:space="preserve"> pilootproject</w:t>
      </w:r>
      <w:r w:rsidR="00295115">
        <w:rPr>
          <w:rFonts w:ascii="FlandersArtSans-Regular" w:hAnsi="FlandersArtSans-Regular" w:cs="Arial"/>
          <w:i/>
          <w:iCs/>
          <w:szCs w:val="20"/>
        </w:rPr>
        <w:t>(</w:t>
      </w:r>
      <w:r w:rsidR="00CB3104" w:rsidRPr="00F15C2A">
        <w:rPr>
          <w:rFonts w:ascii="FlandersArtSans-Regular" w:hAnsi="FlandersArtSans-Regular" w:cs="Arial"/>
          <w:i/>
          <w:iCs/>
          <w:szCs w:val="20"/>
        </w:rPr>
        <w:t>en</w:t>
      </w:r>
      <w:r w:rsidR="00295115">
        <w:rPr>
          <w:rFonts w:ascii="FlandersArtSans-Regular" w:hAnsi="FlandersArtSans-Regular" w:cs="Arial"/>
          <w:i/>
          <w:iCs/>
          <w:szCs w:val="20"/>
        </w:rPr>
        <w:t>)</w:t>
      </w:r>
      <w:r w:rsidR="00CB3104" w:rsidRPr="00F15C2A">
        <w:rPr>
          <w:rFonts w:ascii="FlandersArtSans-Regular" w:hAnsi="FlandersArtSans-Regular" w:cs="Arial"/>
          <w:i/>
          <w:iCs/>
          <w:szCs w:val="20"/>
        </w:rPr>
        <w:t xml:space="preserve"> van het VI</w:t>
      </w:r>
      <w:r w:rsidR="00295115">
        <w:rPr>
          <w:rFonts w:ascii="FlandersArtSans-Regular" w:hAnsi="FlandersArtSans-Regular" w:cs="Arial"/>
          <w:i/>
          <w:iCs/>
          <w:szCs w:val="20"/>
        </w:rPr>
        <w:t xml:space="preserve"> past het project</w:t>
      </w:r>
      <w:r w:rsidR="00CB3104" w:rsidRPr="00F15C2A">
        <w:rPr>
          <w:rFonts w:ascii="FlandersArtSans-Regular" w:hAnsi="FlandersArtSans-Regular" w:cs="Arial"/>
          <w:i/>
          <w:iCs/>
          <w:szCs w:val="20"/>
        </w:rPr>
        <w:t>? Op welke wijze?</w:t>
      </w:r>
    </w:p>
    <w:p w14:paraId="66C09C33" w14:textId="77777777" w:rsidR="004E186E" w:rsidRDefault="004E186E" w:rsidP="004E186E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14AFCAD" w14:textId="77777777" w:rsidR="00F15C2A" w:rsidRDefault="00F15C2A" w:rsidP="00F15C2A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568EFDDF" w14:textId="77777777" w:rsidR="00F15C2A" w:rsidRDefault="00F15C2A" w:rsidP="00F15C2A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2ABFB2C" w14:textId="77777777" w:rsidR="00F15C2A" w:rsidRPr="00F15C2A" w:rsidRDefault="00F15C2A" w:rsidP="00F15C2A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51D0CC5C" w14:textId="3D41A3E6" w:rsidR="00CB3104" w:rsidRDefault="00CD7065" w:rsidP="00F15C2A">
      <w:pPr>
        <w:pStyle w:val="Lijstalinea"/>
        <w:numPr>
          <w:ilvl w:val="1"/>
          <w:numId w:val="43"/>
        </w:numPr>
        <w:jc w:val="left"/>
        <w:rPr>
          <w:rFonts w:ascii="FlandersArtSans-Regular" w:hAnsi="FlandersArtSans-Regular" w:cs="Arial"/>
          <w:i/>
          <w:iCs/>
          <w:szCs w:val="20"/>
        </w:rPr>
      </w:pPr>
      <w:r>
        <w:rPr>
          <w:rFonts w:ascii="FlandersArtSans-Regular" w:hAnsi="FlandersArtSans-Regular" w:cs="Arial"/>
          <w:i/>
          <w:iCs/>
          <w:szCs w:val="20"/>
        </w:rPr>
        <w:t>Wat is het d</w:t>
      </w:r>
      <w:r w:rsidR="00CB3104" w:rsidRPr="00DE0E43">
        <w:rPr>
          <w:rFonts w:ascii="FlandersArtSans-Regular" w:hAnsi="FlandersArtSans-Regular" w:cs="Arial"/>
          <w:i/>
          <w:iCs/>
          <w:szCs w:val="20"/>
        </w:rPr>
        <w:t xml:space="preserve">oel </w:t>
      </w:r>
      <w:r w:rsidR="0015288F">
        <w:rPr>
          <w:rFonts w:ascii="FlandersArtSans-Regular" w:hAnsi="FlandersArtSans-Regular" w:cs="Arial"/>
          <w:i/>
          <w:iCs/>
          <w:szCs w:val="20"/>
        </w:rPr>
        <w:t xml:space="preserve">van het project </w:t>
      </w:r>
      <w:r w:rsidR="00CB3104" w:rsidRPr="00DE0E43">
        <w:rPr>
          <w:rFonts w:ascii="FlandersArtSans-Regular" w:hAnsi="FlandersArtSans-Regular" w:cs="Arial"/>
          <w:i/>
          <w:iCs/>
          <w:szCs w:val="20"/>
        </w:rPr>
        <w:t xml:space="preserve">en </w:t>
      </w:r>
      <w:r w:rsidR="0015288F">
        <w:rPr>
          <w:rFonts w:ascii="FlandersArtSans-Regular" w:hAnsi="FlandersArtSans-Regular" w:cs="Arial"/>
          <w:i/>
          <w:iCs/>
          <w:szCs w:val="20"/>
        </w:rPr>
        <w:t xml:space="preserve">welke </w:t>
      </w:r>
      <w:r w:rsidR="00CB3104" w:rsidRPr="00DE0E43">
        <w:rPr>
          <w:rFonts w:ascii="FlandersArtSans-Regular" w:hAnsi="FlandersArtSans-Regular" w:cs="Arial"/>
          <w:i/>
          <w:iCs/>
          <w:szCs w:val="20"/>
        </w:rPr>
        <w:t>voordelen (benefits)/concrete resultaten</w:t>
      </w:r>
      <w:r>
        <w:rPr>
          <w:rFonts w:ascii="FlandersArtSans-Regular" w:hAnsi="FlandersArtSans-Regular" w:cs="Arial"/>
          <w:i/>
          <w:iCs/>
          <w:szCs w:val="20"/>
        </w:rPr>
        <w:t xml:space="preserve"> </w:t>
      </w:r>
      <w:r w:rsidR="00BE2C37">
        <w:rPr>
          <w:rFonts w:ascii="FlandersArtSans-Regular" w:hAnsi="FlandersArtSans-Regular" w:cs="Arial"/>
          <w:i/>
          <w:iCs/>
          <w:szCs w:val="20"/>
        </w:rPr>
        <w:t xml:space="preserve">worden er verwacht? </w:t>
      </w:r>
      <w:r w:rsidR="00B73CD4">
        <w:rPr>
          <w:rFonts w:ascii="FlandersArtSans-Regular" w:hAnsi="FlandersArtSans-Regular" w:cs="Arial"/>
          <w:i/>
          <w:iCs/>
          <w:szCs w:val="20"/>
        </w:rPr>
        <w:t>Wat is het</w:t>
      </w:r>
      <w:r>
        <w:rPr>
          <w:rFonts w:ascii="FlandersArtSans-Regular" w:hAnsi="FlandersArtSans-Regular" w:cs="Arial"/>
          <w:i/>
          <w:iCs/>
          <w:szCs w:val="20"/>
        </w:rPr>
        <w:t xml:space="preserve"> toekomstperspectief</w:t>
      </w:r>
      <w:r w:rsidR="00CB3104" w:rsidRPr="00DE0E43">
        <w:rPr>
          <w:rFonts w:ascii="FlandersArtSans-Regular" w:hAnsi="FlandersArtSans-Regular" w:cs="Arial"/>
          <w:i/>
          <w:iCs/>
          <w:szCs w:val="20"/>
        </w:rPr>
        <w:t>?</w:t>
      </w:r>
    </w:p>
    <w:p w14:paraId="46080BE0" w14:textId="77777777" w:rsidR="004E186E" w:rsidRPr="00DE0E43" w:rsidRDefault="004E186E" w:rsidP="004E186E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07F055D1" w14:textId="77777777" w:rsidR="008D50DD" w:rsidRDefault="008D50DD" w:rsidP="008D50DD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6F10E303" w14:textId="77777777" w:rsidR="008D50DD" w:rsidRDefault="008D50DD" w:rsidP="008D50DD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75CF3D9C" w14:textId="77777777" w:rsidR="008D50DD" w:rsidRDefault="008D50DD" w:rsidP="008D50DD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5F17B71F" w14:textId="1E48AC30" w:rsidR="008D50DD" w:rsidRPr="008D50DD" w:rsidRDefault="008D50DD" w:rsidP="008D50DD">
      <w:pPr>
        <w:jc w:val="left"/>
        <w:rPr>
          <w:rFonts w:ascii="FlandersArtSans-Regular" w:hAnsi="FlandersArtSans-Regular" w:cs="Arial"/>
          <w:i/>
          <w:iCs/>
          <w:szCs w:val="20"/>
        </w:rPr>
      </w:pPr>
      <w:r>
        <w:rPr>
          <w:rFonts w:ascii="FlandersArtSans-Regular" w:hAnsi="FlandersArtSans-Regular" w:cs="Arial"/>
          <w:i/>
          <w:iCs/>
          <w:szCs w:val="20"/>
        </w:rPr>
        <w:t xml:space="preserve">2.8 </w:t>
      </w:r>
      <w:r w:rsidR="004C34AD">
        <w:rPr>
          <w:rFonts w:ascii="FlandersArtSans-Regular" w:hAnsi="FlandersArtSans-Regular" w:cs="Arial"/>
          <w:i/>
          <w:iCs/>
          <w:szCs w:val="20"/>
        </w:rPr>
        <w:t>Beschrijf in welke mate het project innovatief is</w:t>
      </w:r>
      <w:r w:rsidR="00B75982">
        <w:rPr>
          <w:rFonts w:ascii="FlandersArtSans-Regular" w:hAnsi="FlandersArtSans-Regular" w:cs="Arial"/>
          <w:i/>
          <w:iCs/>
          <w:szCs w:val="20"/>
        </w:rPr>
        <w:t xml:space="preserve">? </w:t>
      </w:r>
    </w:p>
    <w:p w14:paraId="5DAB92F5" w14:textId="77777777" w:rsidR="008D50DD" w:rsidRDefault="008D50DD" w:rsidP="008D50DD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2069CD4B" w14:textId="77777777" w:rsidR="008D50DD" w:rsidRPr="008D50DD" w:rsidRDefault="008D50DD" w:rsidP="008D50DD">
      <w:pPr>
        <w:jc w:val="left"/>
        <w:rPr>
          <w:rFonts w:ascii="FlandersArtSans-Regular" w:hAnsi="FlandersArtSans-Regular" w:cs="Arial"/>
          <w:i/>
          <w:iCs/>
          <w:szCs w:val="20"/>
        </w:rPr>
      </w:pPr>
    </w:p>
    <w:p w14:paraId="7F4EC916" w14:textId="77777777" w:rsidR="00CB3104" w:rsidRDefault="00CB3104" w:rsidP="00CB3104">
      <w:pPr>
        <w:rPr>
          <w:rFonts w:ascii="FlandersArtSans-Regular" w:hAnsi="FlandersArtSans-Regular" w:cs="Arial"/>
          <w:sz w:val="20"/>
          <w:szCs w:val="20"/>
        </w:rPr>
      </w:pPr>
    </w:p>
    <w:p w14:paraId="46DB988B" w14:textId="77777777" w:rsidR="00F15C2A" w:rsidRDefault="00F15C2A" w:rsidP="00CB3104">
      <w:pPr>
        <w:rPr>
          <w:rFonts w:ascii="FlandersArtSans-Regular" w:hAnsi="FlandersArtSans-Regular" w:cs="Arial"/>
          <w:sz w:val="20"/>
          <w:szCs w:val="20"/>
        </w:rPr>
      </w:pPr>
    </w:p>
    <w:p w14:paraId="2213C8AA" w14:textId="3B830AEC" w:rsidR="00F15C2A" w:rsidRPr="00790F4B" w:rsidRDefault="00F15C2A" w:rsidP="00F15C2A">
      <w:pPr>
        <w:pStyle w:val="Lijstalinea"/>
        <w:numPr>
          <w:ilvl w:val="0"/>
          <w:numId w:val="41"/>
        </w:numPr>
        <w:rPr>
          <w:rFonts w:ascii="FlandersArtSans-Regular" w:hAnsi="FlandersArtSans-Regular" w:cs="Arial"/>
          <w:b/>
          <w:bCs/>
          <w:szCs w:val="20"/>
        </w:rPr>
      </w:pPr>
      <w:r w:rsidRPr="00790F4B">
        <w:rPr>
          <w:rFonts w:ascii="FlandersArtSans-Regular" w:hAnsi="FlandersArtSans-Regular" w:cs="Arial"/>
          <w:b/>
          <w:bCs/>
          <w:szCs w:val="20"/>
        </w:rPr>
        <w:t xml:space="preserve">Financieel </w:t>
      </w:r>
    </w:p>
    <w:p w14:paraId="6CB87EE5" w14:textId="77777777" w:rsidR="00790F4B" w:rsidRPr="00790F4B" w:rsidRDefault="00790F4B" w:rsidP="00790F4B">
      <w:pPr>
        <w:rPr>
          <w:rFonts w:ascii="FlandersArtSans-Regular" w:hAnsi="FlandersArtSans-Regular" w:cs="Arial"/>
          <w:szCs w:val="20"/>
        </w:rPr>
      </w:pPr>
    </w:p>
    <w:p w14:paraId="6AC01E1F" w14:textId="1A398027" w:rsidR="00FB679B" w:rsidRPr="00FB679B" w:rsidRDefault="00CB3104" w:rsidP="00FB679B">
      <w:pPr>
        <w:pStyle w:val="Lijstalinea"/>
        <w:numPr>
          <w:ilvl w:val="1"/>
          <w:numId w:val="44"/>
        </w:numPr>
        <w:jc w:val="left"/>
        <w:rPr>
          <w:rFonts w:ascii="FlandersArtSans-Regular" w:hAnsi="FlandersArtSans-Regular" w:cs="Arial"/>
          <w:i/>
          <w:szCs w:val="20"/>
        </w:rPr>
      </w:pPr>
      <w:r w:rsidRPr="00FB679B">
        <w:rPr>
          <w:rFonts w:ascii="FlandersArtSans-Regular" w:hAnsi="FlandersArtSans-Regular" w:cs="Arial"/>
          <w:i/>
          <w:iCs/>
          <w:szCs w:val="20"/>
        </w:rPr>
        <w:t>Start- en einddatum van het project</w:t>
      </w:r>
      <w:r w:rsidR="00B73CD4">
        <w:rPr>
          <w:rFonts w:ascii="FlandersArtSans-Regular" w:hAnsi="FlandersArtSans-Regular" w:cs="Arial"/>
          <w:i/>
          <w:iCs/>
          <w:szCs w:val="20"/>
        </w:rPr>
        <w:t>:</w:t>
      </w:r>
    </w:p>
    <w:p w14:paraId="0552D3E9" w14:textId="77777777" w:rsidR="00FB679B" w:rsidRDefault="00FB679B" w:rsidP="00FB679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szCs w:val="20"/>
        </w:rPr>
      </w:pPr>
    </w:p>
    <w:p w14:paraId="3FA01410" w14:textId="77777777" w:rsidR="00FB679B" w:rsidRDefault="00FB679B" w:rsidP="00FB679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szCs w:val="20"/>
        </w:rPr>
      </w:pPr>
    </w:p>
    <w:p w14:paraId="3F89715A" w14:textId="77777777" w:rsidR="00FB679B" w:rsidRPr="00FB679B" w:rsidRDefault="00FB679B" w:rsidP="00FB679B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szCs w:val="20"/>
        </w:rPr>
      </w:pPr>
    </w:p>
    <w:p w14:paraId="77236C2D" w14:textId="1B6CE20F" w:rsidR="009D65B1" w:rsidRDefault="00CB3104" w:rsidP="009D65B1">
      <w:pPr>
        <w:pStyle w:val="Lijstalinea"/>
        <w:numPr>
          <w:ilvl w:val="1"/>
          <w:numId w:val="44"/>
        </w:numPr>
        <w:jc w:val="left"/>
        <w:rPr>
          <w:rFonts w:ascii="FlandersArtSans-Regular" w:hAnsi="FlandersArtSans-Regular" w:cs="Arial"/>
          <w:i/>
          <w:szCs w:val="20"/>
        </w:rPr>
      </w:pPr>
      <w:r w:rsidRPr="00FB679B">
        <w:rPr>
          <w:rFonts w:ascii="FlandersArtSans-Regular" w:hAnsi="FlandersArtSans-Regular" w:cs="Arial"/>
          <w:i/>
          <w:szCs w:val="20"/>
        </w:rPr>
        <w:t>Gevraagd steunbedrag</w:t>
      </w:r>
      <w:r w:rsidR="006A63DB">
        <w:rPr>
          <w:rFonts w:ascii="FlandersArtSans-Regular" w:hAnsi="FlandersArtSans-Regular" w:cs="Arial"/>
          <w:i/>
          <w:szCs w:val="20"/>
        </w:rPr>
        <w:t>:</w:t>
      </w:r>
    </w:p>
    <w:p w14:paraId="7C0D6140" w14:textId="77777777" w:rsidR="009D65B1" w:rsidRDefault="009D65B1" w:rsidP="009D65B1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szCs w:val="20"/>
        </w:rPr>
      </w:pPr>
    </w:p>
    <w:p w14:paraId="23AC7FB5" w14:textId="77777777" w:rsidR="009D65B1" w:rsidRDefault="009D65B1" w:rsidP="009D65B1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szCs w:val="20"/>
        </w:rPr>
      </w:pPr>
    </w:p>
    <w:p w14:paraId="01CC87AF" w14:textId="77777777" w:rsidR="009D65B1" w:rsidRPr="009D65B1" w:rsidRDefault="009D65B1" w:rsidP="009D65B1">
      <w:pPr>
        <w:pStyle w:val="Lijstalinea"/>
        <w:ind w:left="360" w:firstLine="0"/>
        <w:jc w:val="left"/>
        <w:rPr>
          <w:rFonts w:ascii="FlandersArtSans-Regular" w:hAnsi="FlandersArtSans-Regular" w:cs="Arial"/>
          <w:i/>
          <w:szCs w:val="20"/>
        </w:rPr>
      </w:pPr>
    </w:p>
    <w:p w14:paraId="5773715C" w14:textId="10FEC442" w:rsidR="00CB3104" w:rsidRPr="009D65B1" w:rsidRDefault="00CB3104" w:rsidP="009D65B1">
      <w:pPr>
        <w:pStyle w:val="Lijstalinea"/>
        <w:numPr>
          <w:ilvl w:val="1"/>
          <w:numId w:val="44"/>
        </w:numPr>
        <w:jc w:val="left"/>
        <w:rPr>
          <w:rFonts w:ascii="FlandersArtSans-Regular" w:hAnsi="FlandersArtSans-Regular" w:cs="Arial"/>
          <w:i/>
          <w:szCs w:val="20"/>
        </w:rPr>
      </w:pPr>
      <w:r w:rsidRPr="009D65B1">
        <w:rPr>
          <w:rFonts w:ascii="FlandersArtSans-Regular" w:hAnsi="FlandersArtSans-Regular" w:cs="Arial"/>
          <w:i/>
          <w:szCs w:val="20"/>
        </w:rPr>
        <w:t>Overzicht van alle kosten per partner (opgesplitst per soort kost</w:t>
      </w:r>
      <w:r w:rsidR="00425E1B">
        <w:rPr>
          <w:rFonts w:ascii="FlandersArtSans-Regular" w:hAnsi="FlandersArtSans-Regular" w:cs="Arial"/>
          <w:i/>
          <w:szCs w:val="20"/>
        </w:rPr>
        <w:t>, zie ook bijlage</w:t>
      </w:r>
      <w:r w:rsidR="000C43AE">
        <w:rPr>
          <w:rFonts w:ascii="FlandersArtSans-Regular" w:hAnsi="FlandersArtSans-Regular" w:cs="Arial"/>
          <w:i/>
          <w:szCs w:val="20"/>
        </w:rPr>
        <w:t xml:space="preserve"> subsidiabele kosten</w:t>
      </w:r>
      <w:r w:rsidRPr="009D65B1">
        <w:rPr>
          <w:rFonts w:ascii="FlandersArtSans-Regular" w:hAnsi="FlandersArtSans-Regular" w:cs="Arial"/>
          <w:i/>
          <w:szCs w:val="20"/>
        </w:rPr>
        <w:t>)</w:t>
      </w:r>
    </w:p>
    <w:p w14:paraId="04F83F6F" w14:textId="77777777" w:rsidR="009D65B1" w:rsidRDefault="009D65B1" w:rsidP="00CB3104">
      <w:pPr>
        <w:rPr>
          <w:rFonts w:ascii="FlandersArtSans-Regular" w:hAnsi="FlandersArtSans-Regular" w:cs="Arial"/>
          <w:iCs/>
          <w:sz w:val="20"/>
          <w:szCs w:val="20"/>
        </w:rPr>
      </w:pPr>
    </w:p>
    <w:p w14:paraId="02D0B85B" w14:textId="26FEA1CA" w:rsidR="00CB3104" w:rsidRPr="00EF164D" w:rsidRDefault="00CB3104" w:rsidP="00EF164D">
      <w:pPr>
        <w:pStyle w:val="Lijstalinea"/>
        <w:numPr>
          <w:ilvl w:val="0"/>
          <w:numId w:val="45"/>
        </w:numPr>
        <w:rPr>
          <w:rFonts w:ascii="FlandersArtSans-Regular" w:hAnsi="FlandersArtSans-Regular" w:cs="Arial"/>
          <w:i/>
          <w:szCs w:val="20"/>
        </w:rPr>
      </w:pPr>
      <w:r w:rsidRPr="00EF164D">
        <w:rPr>
          <w:rFonts w:ascii="FlandersArtSans-Regular" w:hAnsi="FlandersArtSans-Regular" w:cs="Arial"/>
          <w:i/>
          <w:szCs w:val="20"/>
        </w:rPr>
        <w:t>Personeelskost</w:t>
      </w:r>
    </w:p>
    <w:p w14:paraId="1C3D3E0C" w14:textId="07B47A87" w:rsidR="00CB3104" w:rsidRPr="00EF164D" w:rsidRDefault="00CB3104" w:rsidP="00EF164D">
      <w:pPr>
        <w:pStyle w:val="Lijstalinea"/>
        <w:numPr>
          <w:ilvl w:val="0"/>
          <w:numId w:val="45"/>
        </w:numPr>
        <w:rPr>
          <w:rFonts w:ascii="FlandersArtSans-Regular" w:hAnsi="FlandersArtSans-Regular" w:cs="Arial"/>
          <w:i/>
          <w:szCs w:val="20"/>
        </w:rPr>
      </w:pPr>
      <w:r w:rsidRPr="00EF164D">
        <w:rPr>
          <w:rFonts w:ascii="FlandersArtSans-Regular" w:hAnsi="FlandersArtSans-Regular" w:cs="Arial"/>
          <w:i/>
          <w:szCs w:val="20"/>
        </w:rPr>
        <w:t xml:space="preserve">Werkingskost </w:t>
      </w:r>
    </w:p>
    <w:p w14:paraId="748214AC" w14:textId="1BA92764" w:rsidR="00CB3104" w:rsidRPr="00EF164D" w:rsidRDefault="00CB3104" w:rsidP="00EF164D">
      <w:pPr>
        <w:pStyle w:val="Lijstalinea"/>
        <w:numPr>
          <w:ilvl w:val="0"/>
          <w:numId w:val="45"/>
        </w:numPr>
        <w:rPr>
          <w:rFonts w:ascii="FlandersArtSans-Regular" w:hAnsi="FlandersArtSans-Regular" w:cs="Arial"/>
          <w:i/>
          <w:szCs w:val="20"/>
        </w:rPr>
      </w:pPr>
      <w:r w:rsidRPr="00EF164D">
        <w:rPr>
          <w:rFonts w:ascii="FlandersArtSans-Regular" w:hAnsi="FlandersArtSans-Regular" w:cs="Arial"/>
          <w:i/>
          <w:szCs w:val="20"/>
        </w:rPr>
        <w:t>Overheadkost</w:t>
      </w:r>
    </w:p>
    <w:p w14:paraId="3D5FF1D0" w14:textId="0A673C11" w:rsidR="00CB3104" w:rsidRPr="00EF164D" w:rsidRDefault="00CB3104" w:rsidP="00EF164D">
      <w:pPr>
        <w:pStyle w:val="Lijstalinea"/>
        <w:numPr>
          <w:ilvl w:val="0"/>
          <w:numId w:val="45"/>
        </w:numPr>
        <w:rPr>
          <w:rFonts w:ascii="FlandersArtSans-Regular" w:hAnsi="FlandersArtSans-Regular" w:cs="Arial"/>
          <w:i/>
          <w:szCs w:val="20"/>
        </w:rPr>
      </w:pPr>
      <w:r w:rsidRPr="00EF164D">
        <w:rPr>
          <w:rFonts w:ascii="FlandersArtSans-Regular" w:hAnsi="FlandersArtSans-Regular" w:cs="Arial"/>
          <w:i/>
          <w:szCs w:val="20"/>
        </w:rPr>
        <w:t>Externe prestaties</w:t>
      </w:r>
    </w:p>
    <w:p w14:paraId="24CC7E9F" w14:textId="3260F7A2" w:rsidR="00CB3104" w:rsidRPr="00EF164D" w:rsidRDefault="00CB3104" w:rsidP="00EF164D">
      <w:pPr>
        <w:pStyle w:val="Lijstalinea"/>
        <w:numPr>
          <w:ilvl w:val="0"/>
          <w:numId w:val="45"/>
        </w:numPr>
        <w:rPr>
          <w:rFonts w:ascii="FlandersArtSans-Regular" w:hAnsi="FlandersArtSans-Regular" w:cs="Arial"/>
          <w:i/>
          <w:szCs w:val="20"/>
        </w:rPr>
      </w:pPr>
      <w:r w:rsidRPr="00EF164D">
        <w:rPr>
          <w:rFonts w:ascii="FlandersArtSans-Regular" w:hAnsi="FlandersArtSans-Regular" w:cs="Arial"/>
          <w:i/>
          <w:szCs w:val="20"/>
        </w:rPr>
        <w:t xml:space="preserve">Overige kosten </w:t>
      </w:r>
    </w:p>
    <w:p w14:paraId="735BEA40" w14:textId="77777777" w:rsidR="00EF164D" w:rsidRPr="009D65B1" w:rsidRDefault="00EF164D" w:rsidP="00CB3104">
      <w:pPr>
        <w:rPr>
          <w:rFonts w:ascii="FlandersArtSans-Regular" w:hAnsi="FlandersArtSans-Regular" w:cs="Arial"/>
          <w:i/>
          <w:sz w:val="20"/>
          <w:szCs w:val="20"/>
        </w:rPr>
      </w:pPr>
    </w:p>
    <w:p w14:paraId="54226D3B" w14:textId="77777777" w:rsidR="00CB3104" w:rsidRDefault="00CB3104" w:rsidP="00CB3104">
      <w:pPr>
        <w:rPr>
          <w:rFonts w:ascii="FlandersArtSans-Regular" w:hAnsi="FlandersArtSans-Regular" w:cs="Arial"/>
          <w:iCs/>
          <w:sz w:val="20"/>
          <w:szCs w:val="20"/>
        </w:rPr>
      </w:pPr>
    </w:p>
    <w:p w14:paraId="06D29545" w14:textId="77777777" w:rsidR="00F50624" w:rsidRPr="00CB3104" w:rsidRDefault="00F50624" w:rsidP="00CB3104">
      <w:pPr>
        <w:rPr>
          <w:rFonts w:ascii="FlandersArtSans-Regular" w:hAnsi="FlandersArtSans-Regular" w:cs="Arial"/>
          <w:iCs/>
          <w:sz w:val="20"/>
          <w:szCs w:val="20"/>
        </w:rPr>
      </w:pPr>
    </w:p>
    <w:p w14:paraId="47C5579C" w14:textId="69D5C5EF" w:rsidR="00CB3104" w:rsidRPr="0077686E" w:rsidRDefault="00CB3104" w:rsidP="0077686E">
      <w:pPr>
        <w:pStyle w:val="Lijstalinea"/>
        <w:numPr>
          <w:ilvl w:val="1"/>
          <w:numId w:val="44"/>
        </w:numPr>
        <w:rPr>
          <w:rFonts w:ascii="FlandersArtSans-Regular" w:hAnsi="FlandersArtSans-Regular" w:cs="Arial"/>
          <w:i/>
          <w:szCs w:val="20"/>
        </w:rPr>
      </w:pPr>
      <w:r w:rsidRPr="0077686E">
        <w:rPr>
          <w:rFonts w:ascii="FlandersArtSans-Regular" w:hAnsi="FlandersArtSans-Regular" w:cs="Arial"/>
          <w:i/>
          <w:szCs w:val="20"/>
        </w:rPr>
        <w:t>Gedetailleerd overzicht van de kosten van de Vlaamse partner</w:t>
      </w:r>
      <w:r w:rsidR="004E186E">
        <w:rPr>
          <w:rFonts w:ascii="FlandersArtSans-Regular" w:hAnsi="FlandersArtSans-Regular" w:cs="Arial"/>
          <w:i/>
          <w:szCs w:val="20"/>
        </w:rPr>
        <w:t>(s)</w:t>
      </w:r>
      <w:r w:rsidRPr="0077686E">
        <w:rPr>
          <w:rFonts w:ascii="FlandersArtSans-Regular" w:hAnsi="FlandersArtSans-Regular" w:cs="Arial"/>
          <w:i/>
          <w:szCs w:val="20"/>
        </w:rPr>
        <w:t xml:space="preserve"> (</w:t>
      </w:r>
      <w:r w:rsidR="006A63DB" w:rsidRPr="0077686E">
        <w:rPr>
          <w:rFonts w:ascii="FlandersArtSans-Regular" w:hAnsi="FlandersArtSans-Regular" w:cs="Arial"/>
          <w:i/>
          <w:szCs w:val="20"/>
        </w:rPr>
        <w:t xml:space="preserve">zie </w:t>
      </w:r>
      <w:r w:rsidRPr="0077686E">
        <w:rPr>
          <w:rFonts w:ascii="FlandersArtSans-Regular" w:hAnsi="FlandersArtSans-Regular" w:cs="Arial"/>
          <w:i/>
          <w:szCs w:val="20"/>
        </w:rPr>
        <w:t>Excelsheet</w:t>
      </w:r>
      <w:r w:rsidR="00BA3AE8">
        <w:rPr>
          <w:rFonts w:ascii="FlandersArtSans-Regular" w:hAnsi="FlandersArtSans-Regular" w:cs="Arial"/>
          <w:i/>
          <w:szCs w:val="20"/>
        </w:rPr>
        <w:t xml:space="preserve"> projectbegroting</w:t>
      </w:r>
      <w:r w:rsidRPr="0077686E">
        <w:rPr>
          <w:rFonts w:ascii="FlandersArtSans-Regular" w:hAnsi="FlandersArtSans-Regular" w:cs="Arial"/>
          <w:i/>
          <w:szCs w:val="20"/>
        </w:rPr>
        <w:t>)</w:t>
      </w:r>
    </w:p>
    <w:p w14:paraId="4DDBED7E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79ADA0F4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711513CC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58E90F4A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1B25AE49" w14:textId="77777777" w:rsidR="00592845" w:rsidRPr="00406D9F" w:rsidRDefault="00592845" w:rsidP="00592845">
      <w:pPr>
        <w:rPr>
          <w:rFonts w:ascii="FlandersArtSans-Regular" w:hAnsi="FlandersArtSans-Regular"/>
          <w:b/>
          <w:bCs/>
        </w:rPr>
      </w:pPr>
      <w:r w:rsidRPr="00406D9F">
        <w:rPr>
          <w:rFonts w:ascii="FlandersArtSans-Regular" w:hAnsi="FlandersArtSans-Regular"/>
          <w:b/>
          <w:bCs/>
        </w:rPr>
        <w:t>Naam onderneming/organisatie</w:t>
      </w:r>
      <w:r w:rsidRPr="00406D9F">
        <w:rPr>
          <w:rFonts w:ascii="FlandersArtSans-Regular" w:hAnsi="FlandersArtSans-Regular" w:cs="Cambria"/>
          <w:b/>
          <w:bCs/>
        </w:rPr>
        <w:t>:</w:t>
      </w:r>
    </w:p>
    <w:p w14:paraId="0F9BE89C" w14:textId="77777777" w:rsidR="00592845" w:rsidRPr="00406D9F" w:rsidRDefault="00592845" w:rsidP="00592845">
      <w:pPr>
        <w:rPr>
          <w:rFonts w:ascii="FlandersArtSans-Regular" w:hAnsi="FlandersArtSans-Regular"/>
          <w:b/>
          <w:bCs/>
        </w:rPr>
      </w:pPr>
      <w:r w:rsidRPr="00406D9F">
        <w:rPr>
          <w:rFonts w:ascii="FlandersArtSans-Regular" w:hAnsi="FlandersArtSans-Regular"/>
          <w:b/>
          <w:bCs/>
        </w:rPr>
        <w:t>Naam rechtsgeldig vertegenwoordiger:</w:t>
      </w:r>
      <w:r w:rsidRPr="00406D9F">
        <w:rPr>
          <w:rFonts w:ascii="Cambria" w:hAnsi="Cambria" w:cs="Cambria"/>
          <w:b/>
          <w:bCs/>
        </w:rPr>
        <w:t> </w:t>
      </w:r>
    </w:p>
    <w:p w14:paraId="6B376416" w14:textId="77777777" w:rsidR="00592845" w:rsidRPr="00406D9F" w:rsidRDefault="00592845" w:rsidP="00592845">
      <w:pPr>
        <w:rPr>
          <w:rFonts w:ascii="FlandersArtSans-Regular" w:hAnsi="FlandersArtSans-Regular"/>
          <w:b/>
          <w:bCs/>
        </w:rPr>
      </w:pPr>
      <w:r w:rsidRPr="00406D9F">
        <w:rPr>
          <w:rFonts w:ascii="FlandersArtSans-Regular" w:hAnsi="FlandersArtSans-Regular"/>
          <w:b/>
          <w:bCs/>
        </w:rPr>
        <w:t>Functie:</w:t>
      </w:r>
      <w:r w:rsidRPr="00406D9F">
        <w:rPr>
          <w:rFonts w:ascii="Cambria" w:hAnsi="Cambria" w:cs="Cambria"/>
          <w:b/>
          <w:bCs/>
        </w:rPr>
        <w:t> </w:t>
      </w:r>
    </w:p>
    <w:p w14:paraId="4707A1C5" w14:textId="77777777" w:rsidR="00592845" w:rsidRPr="00406D9F" w:rsidRDefault="00592845" w:rsidP="00592845">
      <w:pPr>
        <w:rPr>
          <w:rFonts w:ascii="FlandersArtSans-Regular" w:hAnsi="FlandersArtSans-Regular"/>
          <w:b/>
          <w:bCs/>
        </w:rPr>
      </w:pPr>
      <w:r w:rsidRPr="00406D9F">
        <w:rPr>
          <w:rFonts w:ascii="FlandersArtSans-Regular" w:hAnsi="FlandersArtSans-Regular"/>
          <w:b/>
          <w:bCs/>
        </w:rPr>
        <w:t>Datum:</w:t>
      </w:r>
      <w:r w:rsidRPr="00406D9F">
        <w:rPr>
          <w:rFonts w:ascii="Cambria" w:hAnsi="Cambria" w:cs="Cambria"/>
          <w:b/>
          <w:bCs/>
        </w:rPr>
        <w:t> </w:t>
      </w:r>
    </w:p>
    <w:p w14:paraId="0AD5CD20" w14:textId="77777777" w:rsidR="00592845" w:rsidRPr="00406D9F" w:rsidRDefault="00592845" w:rsidP="00592845">
      <w:pPr>
        <w:rPr>
          <w:rFonts w:ascii="FlandersArtSans-Regular" w:hAnsi="FlandersArtSans-Regular"/>
          <w:b/>
          <w:bCs/>
        </w:rPr>
      </w:pPr>
      <w:r w:rsidRPr="00406D9F">
        <w:rPr>
          <w:rFonts w:ascii="FlandersArtSans-Regular" w:hAnsi="FlandersArtSans-Regular"/>
          <w:b/>
          <w:bCs/>
        </w:rPr>
        <w:t>Handtekening:</w:t>
      </w:r>
      <w:r w:rsidRPr="00406D9F">
        <w:rPr>
          <w:rFonts w:ascii="Cambria" w:hAnsi="Cambria" w:cs="Cambria"/>
          <w:b/>
          <w:bCs/>
        </w:rPr>
        <w:t> </w:t>
      </w:r>
    </w:p>
    <w:p w14:paraId="14AC524A" w14:textId="77777777" w:rsidR="0077686E" w:rsidRPr="00592845" w:rsidRDefault="0077686E" w:rsidP="0077686E">
      <w:pPr>
        <w:rPr>
          <w:rFonts w:ascii="FlandersArtSans-Regular" w:hAnsi="FlandersArtSans-Regular" w:cs="Arial"/>
          <w:iCs/>
          <w:szCs w:val="20"/>
        </w:rPr>
      </w:pPr>
    </w:p>
    <w:p w14:paraId="1F37C093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0D96F141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313F8C19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2A6E8EE3" w14:textId="77777777" w:rsidR="00630441" w:rsidRDefault="00630441" w:rsidP="0077686E">
      <w:pPr>
        <w:rPr>
          <w:rFonts w:ascii="FlandersArtSans-Regular" w:hAnsi="FlandersArtSans-Regular" w:cs="Arial"/>
          <w:i/>
          <w:szCs w:val="20"/>
        </w:rPr>
      </w:pPr>
    </w:p>
    <w:p w14:paraId="0A3F6F8E" w14:textId="77777777" w:rsidR="0077686E" w:rsidRDefault="0077686E" w:rsidP="0077686E">
      <w:pPr>
        <w:rPr>
          <w:rFonts w:ascii="FlandersArtSans-Regular" w:hAnsi="FlandersArtSans-Regular" w:cs="Arial"/>
          <w:i/>
          <w:szCs w:val="20"/>
        </w:rPr>
      </w:pPr>
    </w:p>
    <w:p w14:paraId="3264F941" w14:textId="105B4B0C" w:rsidR="0077686E" w:rsidRDefault="000D4235" w:rsidP="0077686E">
      <w:pPr>
        <w:rPr>
          <w:rFonts w:ascii="FlandersArtSans-Regular" w:hAnsi="FlandersArtSans-Regular" w:cs="Arial"/>
          <w:i/>
          <w:szCs w:val="20"/>
        </w:rPr>
      </w:pPr>
      <w:r>
        <w:rPr>
          <w:rFonts w:ascii="FlandersArtSans-Regular" w:hAnsi="FlandersArtSans-Regular" w:cs="Arial"/>
          <w:i/>
          <w:szCs w:val="20"/>
        </w:rPr>
        <w:t>Bijlage 1</w:t>
      </w:r>
    </w:p>
    <w:p w14:paraId="137EDBED" w14:textId="297E81AE" w:rsidR="000D4235" w:rsidRPr="00F624A0" w:rsidRDefault="000D4235" w:rsidP="006B017B">
      <w:pPr>
        <w:pStyle w:val="deelewienwerk"/>
        <w:rPr>
          <w:sz w:val="16"/>
          <w:szCs w:val="16"/>
          <w:lang w:eastAsia="nl-BE"/>
        </w:rPr>
      </w:pPr>
      <w:r w:rsidRPr="00F624A0">
        <w:rPr>
          <w:sz w:val="16"/>
          <w:szCs w:val="16"/>
        </w:rPr>
        <w:t>Beoordelingscriteria</w:t>
      </w:r>
      <w:r w:rsidR="00353D9B" w:rsidRPr="00F624A0">
        <w:rPr>
          <w:sz w:val="16"/>
          <w:szCs w:val="16"/>
          <w:lang w:eastAsia="nl-BE"/>
        </w:rPr>
        <w:t>:</w:t>
      </w:r>
    </w:p>
    <w:p w14:paraId="7F1CB8B7" w14:textId="19DAEE74" w:rsidR="006B017B" w:rsidRPr="00F624A0" w:rsidRDefault="000D4235" w:rsidP="006B017B">
      <w:pPr>
        <w:pStyle w:val="Lijstalinea"/>
        <w:numPr>
          <w:ilvl w:val="0"/>
          <w:numId w:val="45"/>
        </w:numPr>
        <w:rPr>
          <w:sz w:val="16"/>
          <w:szCs w:val="16"/>
          <w:lang w:eastAsia="nl-BE"/>
        </w:rPr>
      </w:pPr>
      <w:r w:rsidRPr="00F624A0">
        <w:rPr>
          <w:sz w:val="16"/>
          <w:szCs w:val="16"/>
          <w:lang w:eastAsia="nl-BE"/>
        </w:rPr>
        <w:t xml:space="preserve">mate waarin het project bijdraagt aan de doelstelling van </w:t>
      </w:r>
      <w:r w:rsidR="005D72D5">
        <w:rPr>
          <w:sz w:val="16"/>
          <w:szCs w:val="16"/>
          <w:lang w:eastAsia="nl-BE"/>
        </w:rPr>
        <w:t>Vinnovate</w:t>
      </w:r>
      <w:r w:rsidRPr="00F624A0">
        <w:rPr>
          <w:sz w:val="16"/>
          <w:szCs w:val="16"/>
          <w:lang w:eastAsia="nl-BE"/>
        </w:rPr>
        <w:t xml:space="preserve">  </w:t>
      </w:r>
      <w:r w:rsidR="00B44CF2">
        <w:rPr>
          <w:sz w:val="16"/>
          <w:szCs w:val="16"/>
          <w:lang w:eastAsia="nl-BE"/>
        </w:rPr>
        <w:t>30</w:t>
      </w:r>
      <w:r w:rsidRPr="00F624A0">
        <w:rPr>
          <w:sz w:val="16"/>
          <w:szCs w:val="16"/>
          <w:lang w:eastAsia="nl-BE"/>
        </w:rPr>
        <w:t xml:space="preserve"> punten</w:t>
      </w:r>
    </w:p>
    <w:p w14:paraId="7D984666" w14:textId="1A5FF70F" w:rsidR="006B017B" w:rsidRPr="00F624A0" w:rsidRDefault="000D4235" w:rsidP="006B017B">
      <w:pPr>
        <w:pStyle w:val="Lijstalinea"/>
        <w:numPr>
          <w:ilvl w:val="0"/>
          <w:numId w:val="45"/>
        </w:numPr>
        <w:rPr>
          <w:sz w:val="16"/>
          <w:szCs w:val="16"/>
          <w:lang w:eastAsia="nl-BE"/>
        </w:rPr>
      </w:pPr>
      <w:r w:rsidRPr="00F624A0">
        <w:rPr>
          <w:sz w:val="16"/>
          <w:szCs w:val="16"/>
          <w:lang w:eastAsia="nl-BE"/>
        </w:rPr>
        <w:t xml:space="preserve">mate van innovativiteit </w:t>
      </w:r>
      <w:r w:rsidR="008D089E">
        <w:rPr>
          <w:sz w:val="16"/>
          <w:szCs w:val="16"/>
          <w:lang w:eastAsia="nl-BE"/>
        </w:rPr>
        <w:t>2</w:t>
      </w:r>
      <w:r w:rsidR="004A748D">
        <w:rPr>
          <w:sz w:val="16"/>
          <w:szCs w:val="16"/>
          <w:lang w:eastAsia="nl-BE"/>
        </w:rPr>
        <w:t>5</w:t>
      </w:r>
      <w:r w:rsidRPr="00F624A0">
        <w:rPr>
          <w:sz w:val="16"/>
          <w:szCs w:val="16"/>
          <w:lang w:eastAsia="nl-BE"/>
        </w:rPr>
        <w:t xml:space="preserve"> punten</w:t>
      </w:r>
    </w:p>
    <w:p w14:paraId="0F57C84A" w14:textId="70757748" w:rsidR="006B017B" w:rsidRPr="00F624A0" w:rsidRDefault="000D4235" w:rsidP="006B017B">
      <w:pPr>
        <w:pStyle w:val="Lijstalinea"/>
        <w:numPr>
          <w:ilvl w:val="0"/>
          <w:numId w:val="45"/>
        </w:numPr>
        <w:rPr>
          <w:sz w:val="16"/>
          <w:szCs w:val="16"/>
          <w:lang w:eastAsia="nl-BE"/>
        </w:rPr>
      </w:pPr>
      <w:r w:rsidRPr="00F624A0">
        <w:rPr>
          <w:sz w:val="16"/>
          <w:szCs w:val="16"/>
          <w:lang w:eastAsia="nl-BE"/>
        </w:rPr>
        <w:t xml:space="preserve">financieel, economisch en maatschappelijk toekomstperspectief </w:t>
      </w:r>
      <w:r w:rsidR="008D089E">
        <w:rPr>
          <w:sz w:val="16"/>
          <w:szCs w:val="16"/>
          <w:lang w:eastAsia="nl-BE"/>
        </w:rPr>
        <w:t>1</w:t>
      </w:r>
      <w:r w:rsidRPr="00F624A0">
        <w:rPr>
          <w:sz w:val="16"/>
          <w:szCs w:val="16"/>
          <w:lang w:eastAsia="nl-BE"/>
        </w:rPr>
        <w:t>5 punten</w:t>
      </w:r>
    </w:p>
    <w:p w14:paraId="4955BC17" w14:textId="77777777" w:rsidR="00537ADD" w:rsidRPr="00F624A0" w:rsidRDefault="000D4235" w:rsidP="00537ADD">
      <w:pPr>
        <w:pStyle w:val="Lijstalinea"/>
        <w:numPr>
          <w:ilvl w:val="0"/>
          <w:numId w:val="45"/>
        </w:numPr>
        <w:rPr>
          <w:sz w:val="16"/>
          <w:szCs w:val="16"/>
          <w:lang w:eastAsia="nl-BE"/>
        </w:rPr>
      </w:pPr>
      <w:r w:rsidRPr="00F624A0">
        <w:rPr>
          <w:sz w:val="16"/>
          <w:szCs w:val="16"/>
          <w:lang w:eastAsia="nl-BE"/>
        </w:rPr>
        <w:t>kwaliteit van de aanvraag 15 punten</w:t>
      </w:r>
    </w:p>
    <w:p w14:paraId="17BA1D5D" w14:textId="3A3DA0A3" w:rsidR="000D4235" w:rsidRPr="00F624A0" w:rsidRDefault="000D4235" w:rsidP="00537ADD">
      <w:pPr>
        <w:pStyle w:val="Lijstalinea"/>
        <w:numPr>
          <w:ilvl w:val="0"/>
          <w:numId w:val="45"/>
        </w:numPr>
        <w:rPr>
          <w:sz w:val="16"/>
          <w:szCs w:val="16"/>
          <w:lang w:val="en-US" w:eastAsia="nl-BE"/>
        </w:rPr>
      </w:pPr>
      <w:r w:rsidRPr="00F624A0">
        <w:rPr>
          <w:sz w:val="16"/>
          <w:szCs w:val="16"/>
          <w:lang w:val="en-US" w:eastAsia="nl-BE"/>
        </w:rPr>
        <w:t xml:space="preserve">bijdrage aan de beoogde transities: </w:t>
      </w:r>
      <w:r w:rsidRPr="00F624A0">
        <w:rPr>
          <w:sz w:val="16"/>
          <w:szCs w:val="16"/>
          <w:lang w:val="en-US"/>
        </w:rPr>
        <w:t xml:space="preserve">1) a smarter and/or 2) a more sustainable and/or 3) a more autonomous/less dependent industry </w:t>
      </w:r>
      <w:r w:rsidR="00B44CF2">
        <w:rPr>
          <w:sz w:val="16"/>
          <w:szCs w:val="16"/>
          <w:lang w:val="en-US"/>
        </w:rPr>
        <w:t>15</w:t>
      </w:r>
      <w:r w:rsidRPr="00F624A0">
        <w:rPr>
          <w:sz w:val="16"/>
          <w:szCs w:val="16"/>
          <w:lang w:val="en-US"/>
        </w:rPr>
        <w:t xml:space="preserve"> punten</w:t>
      </w:r>
    </w:p>
    <w:p w14:paraId="7ED7AE2B" w14:textId="77777777" w:rsidR="00537ADD" w:rsidRPr="004A748D" w:rsidRDefault="00537ADD" w:rsidP="006B017B">
      <w:pPr>
        <w:rPr>
          <w:sz w:val="16"/>
          <w:szCs w:val="16"/>
          <w:lang w:val="en-US" w:eastAsia="nl-BE"/>
        </w:rPr>
      </w:pPr>
    </w:p>
    <w:p w14:paraId="5A054330" w14:textId="341CFA06" w:rsidR="000D4235" w:rsidRPr="00F624A0" w:rsidRDefault="000D4235" w:rsidP="00F624A0">
      <w:pPr>
        <w:ind w:firstLine="0"/>
        <w:rPr>
          <w:sz w:val="16"/>
          <w:szCs w:val="16"/>
        </w:rPr>
      </w:pPr>
      <w:r w:rsidRPr="00F624A0">
        <w:rPr>
          <w:sz w:val="16"/>
          <w:szCs w:val="16"/>
        </w:rPr>
        <w:t>Een project moet minimaal 70 punten van de maximaal te behalen 100 punten scoren</w:t>
      </w:r>
      <w:r w:rsidR="00F624A0" w:rsidRPr="00F624A0">
        <w:rPr>
          <w:sz w:val="16"/>
          <w:szCs w:val="16"/>
        </w:rPr>
        <w:t xml:space="preserve">. </w:t>
      </w:r>
      <w:r w:rsidRPr="00F624A0">
        <w:rPr>
          <w:sz w:val="16"/>
          <w:szCs w:val="16"/>
        </w:rPr>
        <w:t>Daarnaast moet op criterium 1 minimaal 70% van de maximaal te behalen punten worden gehaald. Voor de overige criteria geldt een drempelscore van 50% van de te behalen score.</w:t>
      </w:r>
    </w:p>
    <w:p w14:paraId="16EF7071" w14:textId="77777777" w:rsidR="000D4235" w:rsidRPr="00F624A0" w:rsidRDefault="000D4235" w:rsidP="006B017B">
      <w:pPr>
        <w:rPr>
          <w:sz w:val="16"/>
          <w:szCs w:val="16"/>
        </w:rPr>
      </w:pPr>
    </w:p>
    <w:p w14:paraId="4090F11E" w14:textId="77777777" w:rsidR="000D4235" w:rsidRPr="000D4235" w:rsidRDefault="000D4235" w:rsidP="006B017B">
      <w:pPr>
        <w:rPr>
          <w:rFonts w:ascii="FlandersArtSans-Regular" w:hAnsi="FlandersArtSans-Regular" w:cs="Arial"/>
          <w:iCs/>
          <w:szCs w:val="20"/>
        </w:rPr>
      </w:pPr>
    </w:p>
    <w:p w14:paraId="786F0DDB" w14:textId="77777777" w:rsidR="00CB3104" w:rsidRPr="00F50624" w:rsidRDefault="00CB3104" w:rsidP="006B017B">
      <w:pPr>
        <w:rPr>
          <w:rFonts w:ascii="FlandersArtSans-Regular" w:hAnsi="FlandersArtSans-Regular" w:cs="Arial"/>
          <w:i/>
          <w:sz w:val="20"/>
          <w:szCs w:val="20"/>
        </w:rPr>
      </w:pPr>
    </w:p>
    <w:p w14:paraId="7204A105" w14:textId="77777777" w:rsidR="00CB3104" w:rsidRPr="00CB3104" w:rsidRDefault="00CB3104" w:rsidP="006B017B">
      <w:pPr>
        <w:rPr>
          <w:rFonts w:ascii="FlandersArtSans-Regular" w:hAnsi="FlandersArtSans-Regular" w:cs="Arial"/>
          <w:sz w:val="20"/>
          <w:szCs w:val="20"/>
        </w:rPr>
      </w:pPr>
    </w:p>
    <w:sectPr w:rsidR="00CB3104" w:rsidRPr="00CB3104" w:rsidSect="007825FE">
      <w:type w:val="continuous"/>
      <w:pgSz w:w="11906" w:h="16838" w:code="9"/>
      <w:pgMar w:top="1247" w:right="1814" w:bottom="1247" w:left="1276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7E45E" w14:textId="77777777" w:rsidR="00F572D5" w:rsidRDefault="00F572D5" w:rsidP="008A5DCB">
      <w:r>
        <w:separator/>
      </w:r>
    </w:p>
  </w:endnote>
  <w:endnote w:type="continuationSeparator" w:id="0">
    <w:p w14:paraId="0BCC1F85" w14:textId="77777777" w:rsidR="00F572D5" w:rsidRDefault="00F572D5" w:rsidP="008A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CCE7CED-C4EF-4469-B8B2-FA9A2767DDEF}"/>
    <w:embedBold r:id="rId2" w:fontKey="{213E3F17-2C05-49A3-AB1B-0896877FF3BC}"/>
    <w:embedItalic r:id="rId3" w:fontKey="{8AC01FE3-D152-48A2-9749-1F51685EA3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anders Art Sans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4" w:fontKey="{8CCC5697-1421-4A61-846E-A8172BFF2E10}"/>
    <w:embedBold r:id="rId5" w:fontKey="{3CCBAEF7-DA2E-4854-B46C-FEF58FDB5380}"/>
    <w:embedItalic r:id="rId6" w:fontKey="{C9E6A1DA-7A6E-4710-A285-CBD0244BFBB2}"/>
    <w:embedBoldItalic r:id="rId7" w:fontKey="{AFD137BB-7607-46C3-9876-9F0FA6F936D5}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8" w:subsetted="1" w:fontKey="{0CC24ED8-DEFD-4635-8652-33AB5411DB02}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  <w:embedRegular r:id="rId9" w:subsetted="1" w:fontKey="{9E02145D-4498-45EF-8D3A-E27E6961F109}"/>
  </w:font>
  <w:font w:name="FlandersArtSans-Medium">
    <w:altName w:val="Courier New"/>
    <w:panose1 w:val="000006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32C33" w14:textId="4A2AD656" w:rsidR="000D22E5" w:rsidRDefault="000D22E5" w:rsidP="00D064CB">
    <w:pPr>
      <w:pStyle w:val="Voettekst"/>
      <w:rPr>
        <w:rFonts w:ascii="FlandersArtSans-Medium" w:hAnsi="FlandersArtSans-Medium"/>
        <w:sz w:val="16"/>
        <w:lang w:val="nl-NL"/>
      </w:rPr>
    </w:pPr>
    <w:r w:rsidRPr="000D22E5">
      <w:rPr>
        <w:rFonts w:ascii="FlandersArtSans-Medium" w:hAnsi="FlandersArtSans-Medium"/>
        <w:noProof/>
        <w:lang w:eastAsia="nl-BE"/>
      </w:rPr>
      <w:drawing>
        <wp:anchor distT="0" distB="0" distL="114300" distR="114300" simplePos="0" relativeHeight="251659264" behindDoc="0" locked="0" layoutInCell="1" allowOverlap="1" wp14:anchorId="2B96FBBE" wp14:editId="5A44605E">
          <wp:simplePos x="0" y="0"/>
          <wp:positionH relativeFrom="column">
            <wp:posOffset>-635</wp:posOffset>
          </wp:positionH>
          <wp:positionV relativeFrom="paragraph">
            <wp:posOffset>-118745</wp:posOffset>
          </wp:positionV>
          <wp:extent cx="845820" cy="390159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v1_naakt_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3901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DB4904" w14:textId="77777777" w:rsidR="00D064CB" w:rsidRPr="000D22E5" w:rsidRDefault="00D064CB" w:rsidP="00D064CB">
    <w:pPr>
      <w:pStyle w:val="Voettekst"/>
      <w:rPr>
        <w:rFonts w:ascii="FlandersArtSans-Medium" w:hAnsi="FlandersArtSans-Medium"/>
      </w:rPr>
    </w:pPr>
  </w:p>
  <w:p w14:paraId="1E538B74" w14:textId="77777777" w:rsidR="005C7DC8" w:rsidRDefault="000D22E5" w:rsidP="000D22E5">
    <w:pPr>
      <w:pStyle w:val="Voettekst"/>
      <w:tabs>
        <w:tab w:val="clear" w:pos="4536"/>
        <w:tab w:val="clear" w:pos="9072"/>
        <w:tab w:val="left" w:pos="6030"/>
      </w:tabs>
      <w:ind w:left="0" w:firstLine="0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327C6" w14:textId="526E9C27" w:rsidR="005C7DC8" w:rsidRPr="000D22E5" w:rsidRDefault="006A76E9" w:rsidP="000D22E5">
    <w:pPr>
      <w:pStyle w:val="Voettekst"/>
      <w:jc w:val="right"/>
      <w:rPr>
        <w:rFonts w:ascii="FlandersArtSans-Medium" w:hAnsi="FlandersArtSans-Medium"/>
      </w:rPr>
    </w:pPr>
    <w:r w:rsidRPr="000D22E5">
      <w:rPr>
        <w:rFonts w:ascii="FlandersArtSans-Medium" w:hAnsi="FlandersArtSans-Medium"/>
        <w:noProof/>
        <w:lang w:eastAsia="nl-BE"/>
      </w:rPr>
      <w:drawing>
        <wp:anchor distT="0" distB="0" distL="114300" distR="114300" simplePos="0" relativeHeight="251657216" behindDoc="0" locked="0" layoutInCell="1" allowOverlap="1" wp14:anchorId="41DF6248" wp14:editId="31CA3142">
          <wp:simplePos x="0" y="0"/>
          <wp:positionH relativeFrom="column">
            <wp:posOffset>-635</wp:posOffset>
          </wp:positionH>
          <wp:positionV relativeFrom="paragraph">
            <wp:posOffset>-166370</wp:posOffset>
          </wp:positionV>
          <wp:extent cx="845820" cy="390159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v1_naakt_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3901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6CDB6" w14:textId="77777777" w:rsidR="00F572D5" w:rsidRDefault="00F572D5" w:rsidP="008A5DCB">
      <w:r>
        <w:separator/>
      </w:r>
    </w:p>
  </w:footnote>
  <w:footnote w:type="continuationSeparator" w:id="0">
    <w:p w14:paraId="2A0BE6F5" w14:textId="77777777" w:rsidR="00F572D5" w:rsidRDefault="00F572D5" w:rsidP="008A5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2359F" w14:textId="77777777" w:rsidR="005C7DC8" w:rsidRDefault="00B305CF">
    <w:pPr>
      <w:pStyle w:val="Koptekst"/>
    </w:pPr>
    <w:r>
      <w:rPr>
        <w:noProof/>
        <w:lang w:eastAsia="nl-BE"/>
      </w:rPr>
      <w:drawing>
        <wp:inline distT="0" distB="0" distL="0" distR="0" wp14:anchorId="0C31E6C5" wp14:editId="716EC744">
          <wp:extent cx="1576800" cy="608400"/>
          <wp:effectExtent l="0" t="0" r="4445" b="127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WI_leeuw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800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5pt;height:11.45pt" o:bullet="t">
        <v:imagedata r:id="rId1" o:title="mso206A"/>
      </v:shape>
    </w:pict>
  </w:numPicBullet>
  <w:abstractNum w:abstractNumId="0" w15:restartNumberingAfterBreak="0">
    <w:nsid w:val="01862364"/>
    <w:multiLevelType w:val="hybridMultilevel"/>
    <w:tmpl w:val="CF0ECD8E"/>
    <w:lvl w:ilvl="0" w:tplc="97A8A3E8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6FB"/>
    <w:multiLevelType w:val="hybridMultilevel"/>
    <w:tmpl w:val="381C01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9F3379"/>
    <w:multiLevelType w:val="hybridMultilevel"/>
    <w:tmpl w:val="5842656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5161FE"/>
    <w:multiLevelType w:val="multilevel"/>
    <w:tmpl w:val="7CD0B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3F90F26"/>
    <w:multiLevelType w:val="multilevel"/>
    <w:tmpl w:val="2D46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0005F"/>
    <w:multiLevelType w:val="multilevel"/>
    <w:tmpl w:val="0484803A"/>
    <w:lvl w:ilvl="0">
      <w:start w:val="1"/>
      <w:numFmt w:val="upperRoman"/>
      <w:pStyle w:val="Kop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ahoma"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cs="Tahoma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ahoma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ahoma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ahoma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ahoma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ahoma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ahoma" w:hint="default"/>
      </w:rPr>
    </w:lvl>
  </w:abstractNum>
  <w:abstractNum w:abstractNumId="6" w15:restartNumberingAfterBreak="0">
    <w:nsid w:val="0FAA1767"/>
    <w:multiLevelType w:val="hybridMultilevel"/>
    <w:tmpl w:val="BEF2F922"/>
    <w:lvl w:ilvl="0" w:tplc="0813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A56A7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74B7C"/>
    <w:multiLevelType w:val="multilevel"/>
    <w:tmpl w:val="684C8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6DE0552"/>
    <w:multiLevelType w:val="multilevel"/>
    <w:tmpl w:val="29C61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71376F6"/>
    <w:multiLevelType w:val="hybridMultilevel"/>
    <w:tmpl w:val="60507A1E"/>
    <w:lvl w:ilvl="0" w:tplc="08130011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0D40B56A">
      <w:numFmt w:val="bullet"/>
      <w:lvlText w:val="•"/>
      <w:lvlJc w:val="left"/>
      <w:pPr>
        <w:ind w:left="2134" w:hanging="705"/>
      </w:pPr>
      <w:rPr>
        <w:rFonts w:ascii="Verdana" w:eastAsiaTheme="minorHAnsi" w:hAnsi="Verdana" w:cs="Arial" w:hint="default"/>
      </w:rPr>
    </w:lvl>
    <w:lvl w:ilvl="2" w:tplc="0813001B" w:tentative="1">
      <w:start w:val="1"/>
      <w:numFmt w:val="lowerRoman"/>
      <w:lvlText w:val="%3."/>
      <w:lvlJc w:val="right"/>
      <w:pPr>
        <w:ind w:left="2509" w:hanging="180"/>
      </w:pPr>
    </w:lvl>
    <w:lvl w:ilvl="3" w:tplc="0813000F" w:tentative="1">
      <w:start w:val="1"/>
      <w:numFmt w:val="decimal"/>
      <w:lvlText w:val="%4."/>
      <w:lvlJc w:val="left"/>
      <w:pPr>
        <w:ind w:left="3229" w:hanging="360"/>
      </w:pPr>
    </w:lvl>
    <w:lvl w:ilvl="4" w:tplc="08130019" w:tentative="1">
      <w:start w:val="1"/>
      <w:numFmt w:val="lowerLetter"/>
      <w:lvlText w:val="%5."/>
      <w:lvlJc w:val="left"/>
      <w:pPr>
        <w:ind w:left="3949" w:hanging="360"/>
      </w:pPr>
    </w:lvl>
    <w:lvl w:ilvl="5" w:tplc="0813001B" w:tentative="1">
      <w:start w:val="1"/>
      <w:numFmt w:val="lowerRoman"/>
      <w:lvlText w:val="%6."/>
      <w:lvlJc w:val="right"/>
      <w:pPr>
        <w:ind w:left="4669" w:hanging="180"/>
      </w:pPr>
    </w:lvl>
    <w:lvl w:ilvl="6" w:tplc="0813000F" w:tentative="1">
      <w:start w:val="1"/>
      <w:numFmt w:val="decimal"/>
      <w:lvlText w:val="%7."/>
      <w:lvlJc w:val="left"/>
      <w:pPr>
        <w:ind w:left="5389" w:hanging="360"/>
      </w:pPr>
    </w:lvl>
    <w:lvl w:ilvl="7" w:tplc="08130019" w:tentative="1">
      <w:start w:val="1"/>
      <w:numFmt w:val="lowerLetter"/>
      <w:lvlText w:val="%8."/>
      <w:lvlJc w:val="left"/>
      <w:pPr>
        <w:ind w:left="6109" w:hanging="360"/>
      </w:pPr>
    </w:lvl>
    <w:lvl w:ilvl="8" w:tplc="08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CE20C0"/>
    <w:multiLevelType w:val="hybridMultilevel"/>
    <w:tmpl w:val="3EB89D4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C343B"/>
    <w:multiLevelType w:val="hybridMultilevel"/>
    <w:tmpl w:val="63DEBB6A"/>
    <w:lvl w:ilvl="0" w:tplc="D192671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60A05"/>
    <w:multiLevelType w:val="hybridMultilevel"/>
    <w:tmpl w:val="E8C674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65C76"/>
    <w:multiLevelType w:val="multilevel"/>
    <w:tmpl w:val="A9C20D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68D04A8"/>
    <w:multiLevelType w:val="hybridMultilevel"/>
    <w:tmpl w:val="DE448BB2"/>
    <w:lvl w:ilvl="0" w:tplc="CCC07BC0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E1503"/>
    <w:multiLevelType w:val="hybridMultilevel"/>
    <w:tmpl w:val="EB12DAC2"/>
    <w:lvl w:ilvl="0" w:tplc="07A6BDFC">
      <w:start w:val="3"/>
      <w:numFmt w:val="bullet"/>
      <w:lvlText w:val="-"/>
      <w:lvlJc w:val="left"/>
      <w:pPr>
        <w:ind w:left="720" w:hanging="360"/>
      </w:pPr>
      <w:rPr>
        <w:rFonts w:ascii="Flanders Art Sans" w:eastAsiaTheme="minorHAnsi" w:hAnsi="Flanders Art San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31E0A"/>
    <w:multiLevelType w:val="multilevel"/>
    <w:tmpl w:val="139ED962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17" w15:restartNumberingAfterBreak="0">
    <w:nsid w:val="3B723F43"/>
    <w:multiLevelType w:val="hybridMultilevel"/>
    <w:tmpl w:val="70B4474C"/>
    <w:lvl w:ilvl="0" w:tplc="CCC07BC0">
      <w:numFmt w:val="bullet"/>
      <w:lvlText w:val="-"/>
      <w:lvlJc w:val="left"/>
      <w:pPr>
        <w:ind w:left="360" w:hanging="360"/>
      </w:pPr>
      <w:rPr>
        <w:rFonts w:ascii="Verdana" w:eastAsiaTheme="minorHAnsi" w:hAnsi="Verdan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6E534F"/>
    <w:multiLevelType w:val="hybridMultilevel"/>
    <w:tmpl w:val="63A2D518"/>
    <w:lvl w:ilvl="0" w:tplc="B3266104">
      <w:start w:val="3"/>
      <w:numFmt w:val="bullet"/>
      <w:lvlText w:val="-"/>
      <w:lvlJc w:val="left"/>
      <w:pPr>
        <w:ind w:left="720" w:hanging="360"/>
      </w:pPr>
      <w:rPr>
        <w:rFonts w:ascii="FlandersArtSans-Regular" w:eastAsiaTheme="minorHAnsi" w:hAnsi="FlandersArtSans-Regular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2F4F"/>
    <w:multiLevelType w:val="multilevel"/>
    <w:tmpl w:val="6B4E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0E6947"/>
    <w:multiLevelType w:val="hybridMultilevel"/>
    <w:tmpl w:val="983A98B2"/>
    <w:lvl w:ilvl="0" w:tplc="97A8A3E8">
      <w:start w:val="3"/>
      <w:numFmt w:val="bullet"/>
      <w:lvlText w:val="-"/>
      <w:lvlPicBulletId w:val="0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DF6336"/>
    <w:multiLevelType w:val="multilevel"/>
    <w:tmpl w:val="A2A075C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2" w15:restartNumberingAfterBreak="0">
    <w:nsid w:val="49324FBE"/>
    <w:multiLevelType w:val="multilevel"/>
    <w:tmpl w:val="04C2F0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9E945B7"/>
    <w:multiLevelType w:val="hybridMultilevel"/>
    <w:tmpl w:val="FC1E908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76FCA"/>
    <w:multiLevelType w:val="hybridMultilevel"/>
    <w:tmpl w:val="C5888F9C"/>
    <w:lvl w:ilvl="0" w:tplc="08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B143F"/>
    <w:multiLevelType w:val="multilevel"/>
    <w:tmpl w:val="E2101DE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6" w15:restartNumberingAfterBreak="0">
    <w:nsid w:val="53A06AD7"/>
    <w:multiLevelType w:val="multilevel"/>
    <w:tmpl w:val="2068A2D2"/>
    <w:lvl w:ilvl="0">
      <w:start w:val="3"/>
      <w:numFmt w:val="decimal"/>
      <w:lvlText w:val="%1"/>
      <w:lvlJc w:val="left"/>
      <w:pPr>
        <w:ind w:left="600" w:hanging="600"/>
      </w:pPr>
      <w:rPr>
        <w:rFonts w:cs="Tahoma" w:hint="default"/>
      </w:rPr>
    </w:lvl>
    <w:lvl w:ilvl="1">
      <w:start w:val="1"/>
      <w:numFmt w:val="decimal"/>
      <w:lvlText w:val="%1.%2"/>
      <w:lvlJc w:val="left"/>
      <w:pPr>
        <w:ind w:left="900" w:hanging="72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ind w:left="2700" w:hanging="180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ind w:left="3960" w:hanging="2520"/>
      </w:pPr>
      <w:rPr>
        <w:rFonts w:cs="Tahoma" w:hint="default"/>
      </w:rPr>
    </w:lvl>
  </w:abstractNum>
  <w:abstractNum w:abstractNumId="27" w15:restartNumberingAfterBreak="0">
    <w:nsid w:val="55B8451E"/>
    <w:multiLevelType w:val="multilevel"/>
    <w:tmpl w:val="01A8D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55D64217"/>
    <w:multiLevelType w:val="multilevel"/>
    <w:tmpl w:val="162E4B0A"/>
    <w:lvl w:ilvl="0">
      <w:start w:val="1"/>
      <w:numFmt w:val="decimal"/>
      <w:pStyle w:val="Kop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8142D82"/>
    <w:multiLevelType w:val="hybridMultilevel"/>
    <w:tmpl w:val="0CAC65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37E4A"/>
    <w:multiLevelType w:val="hybridMultilevel"/>
    <w:tmpl w:val="DA904CD2"/>
    <w:lvl w:ilvl="0" w:tplc="97A8A3E8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24641"/>
    <w:multiLevelType w:val="hybridMultilevel"/>
    <w:tmpl w:val="246A6DCA"/>
    <w:lvl w:ilvl="0" w:tplc="041CE82A">
      <w:start w:val="1"/>
      <w:numFmt w:val="decimal"/>
      <w:pStyle w:val="Kop3"/>
      <w:suff w:val="space"/>
      <w:lvlText w:val="1.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D498B"/>
    <w:multiLevelType w:val="hybridMultilevel"/>
    <w:tmpl w:val="F3E09E86"/>
    <w:lvl w:ilvl="0" w:tplc="B06CA678">
      <w:numFmt w:val="bullet"/>
      <w:lvlText w:val="-"/>
      <w:lvlJc w:val="left"/>
      <w:pPr>
        <w:ind w:left="720" w:hanging="360"/>
      </w:pPr>
      <w:rPr>
        <w:rFonts w:ascii="Flanders Art Sans" w:eastAsiaTheme="minorHAnsi" w:hAnsi="Flanders Art San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E8308D"/>
    <w:multiLevelType w:val="multilevel"/>
    <w:tmpl w:val="A2A075C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2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34" w15:restartNumberingAfterBreak="0">
    <w:nsid w:val="67D073D7"/>
    <w:multiLevelType w:val="multilevel"/>
    <w:tmpl w:val="28A0D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A470138"/>
    <w:multiLevelType w:val="hybridMultilevel"/>
    <w:tmpl w:val="ED5A1AA0"/>
    <w:lvl w:ilvl="0" w:tplc="70D28B0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70D28B0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  <w:i w:val="0"/>
      </w:rPr>
    </w:lvl>
    <w:lvl w:ilvl="2" w:tplc="0413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 w15:restartNumberingAfterBreak="0">
    <w:nsid w:val="6BFB40FD"/>
    <w:multiLevelType w:val="hybridMultilevel"/>
    <w:tmpl w:val="CD3C1902"/>
    <w:lvl w:ilvl="0" w:tplc="287A529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6E78D2"/>
    <w:multiLevelType w:val="hybridMultilevel"/>
    <w:tmpl w:val="C5F01052"/>
    <w:lvl w:ilvl="0" w:tplc="DB38B1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B089E"/>
    <w:multiLevelType w:val="hybridMultilevel"/>
    <w:tmpl w:val="F15CDCE2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926DDA"/>
    <w:multiLevelType w:val="hybridMultilevel"/>
    <w:tmpl w:val="2D5ECCD2"/>
    <w:lvl w:ilvl="0" w:tplc="97A8A3E8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2518D"/>
    <w:multiLevelType w:val="hybridMultilevel"/>
    <w:tmpl w:val="3EB89D4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82DDC"/>
    <w:multiLevelType w:val="multilevel"/>
    <w:tmpl w:val="FD1A77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42" w15:restartNumberingAfterBreak="0">
    <w:nsid w:val="7EE203B9"/>
    <w:multiLevelType w:val="hybridMultilevel"/>
    <w:tmpl w:val="CF382396"/>
    <w:lvl w:ilvl="0" w:tplc="65CCA3EA">
      <w:start w:val="2"/>
      <w:numFmt w:val="bullet"/>
      <w:lvlText w:val="-"/>
      <w:lvlJc w:val="left"/>
      <w:pPr>
        <w:ind w:left="720" w:hanging="360"/>
      </w:pPr>
      <w:rPr>
        <w:rFonts w:ascii="Flanders Art Sans" w:eastAsiaTheme="minorHAnsi" w:hAnsi="Flanders Art San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457719">
    <w:abstractNumId w:val="5"/>
  </w:num>
  <w:num w:numId="2" w16cid:durableId="351615748">
    <w:abstractNumId w:val="31"/>
  </w:num>
  <w:num w:numId="3" w16cid:durableId="1394817566">
    <w:abstractNumId w:val="28"/>
  </w:num>
  <w:num w:numId="4" w16cid:durableId="1365980543">
    <w:abstractNumId w:val="7"/>
  </w:num>
  <w:num w:numId="5" w16cid:durableId="194579803">
    <w:abstractNumId w:val="38"/>
  </w:num>
  <w:num w:numId="6" w16cid:durableId="396051863">
    <w:abstractNumId w:val="12"/>
  </w:num>
  <w:num w:numId="7" w16cid:durableId="129637416">
    <w:abstractNumId w:val="33"/>
  </w:num>
  <w:num w:numId="8" w16cid:durableId="1444836209">
    <w:abstractNumId w:val="21"/>
  </w:num>
  <w:num w:numId="9" w16cid:durableId="1194883697">
    <w:abstractNumId w:val="4"/>
  </w:num>
  <w:num w:numId="10" w16cid:durableId="1770658789">
    <w:abstractNumId w:val="26"/>
  </w:num>
  <w:num w:numId="11" w16cid:durableId="1254240188">
    <w:abstractNumId w:val="25"/>
  </w:num>
  <w:num w:numId="12" w16cid:durableId="1657761301">
    <w:abstractNumId w:val="16"/>
  </w:num>
  <w:num w:numId="13" w16cid:durableId="1670059348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2226105">
    <w:abstractNumId w:val="6"/>
  </w:num>
  <w:num w:numId="15" w16cid:durableId="1295065155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9518917">
    <w:abstractNumId w:val="14"/>
  </w:num>
  <w:num w:numId="17" w16cid:durableId="1975210492">
    <w:abstractNumId w:val="9"/>
  </w:num>
  <w:num w:numId="18" w16cid:durableId="493448375">
    <w:abstractNumId w:val="20"/>
  </w:num>
  <w:num w:numId="19" w16cid:durableId="1066681640">
    <w:abstractNumId w:val="17"/>
  </w:num>
  <w:num w:numId="20" w16cid:durableId="837768096">
    <w:abstractNumId w:val="42"/>
  </w:num>
  <w:num w:numId="21" w16cid:durableId="1636835226">
    <w:abstractNumId w:val="15"/>
  </w:num>
  <w:num w:numId="22" w16cid:durableId="850680932">
    <w:abstractNumId w:val="37"/>
  </w:num>
  <w:num w:numId="23" w16cid:durableId="2068213528">
    <w:abstractNumId w:val="29"/>
  </w:num>
  <w:num w:numId="24" w16cid:durableId="1687824976">
    <w:abstractNumId w:val="2"/>
  </w:num>
  <w:num w:numId="25" w16cid:durableId="1625234374">
    <w:abstractNumId w:val="1"/>
  </w:num>
  <w:num w:numId="26" w16cid:durableId="224994286">
    <w:abstractNumId w:val="23"/>
  </w:num>
  <w:num w:numId="27" w16cid:durableId="9911589">
    <w:abstractNumId w:val="24"/>
  </w:num>
  <w:num w:numId="28" w16cid:durableId="2065173948">
    <w:abstractNumId w:val="28"/>
    <w:lvlOverride w:ilvl="0">
      <w:startOverride w:val="1"/>
    </w:lvlOverride>
  </w:num>
  <w:num w:numId="29" w16cid:durableId="1780948108">
    <w:abstractNumId w:val="28"/>
    <w:lvlOverride w:ilvl="0">
      <w:startOverride w:val="1"/>
    </w:lvlOverride>
  </w:num>
  <w:num w:numId="30" w16cid:durableId="2135438628">
    <w:abstractNumId w:val="8"/>
  </w:num>
  <w:num w:numId="31" w16cid:durableId="1700007397">
    <w:abstractNumId w:val="3"/>
  </w:num>
  <w:num w:numId="32" w16cid:durableId="1052846744">
    <w:abstractNumId w:val="31"/>
    <w:lvlOverride w:ilvl="0">
      <w:startOverride w:val="1"/>
    </w:lvlOverride>
  </w:num>
  <w:num w:numId="33" w16cid:durableId="2015035611">
    <w:abstractNumId w:val="30"/>
  </w:num>
  <w:num w:numId="34" w16cid:durableId="815298170">
    <w:abstractNumId w:val="0"/>
  </w:num>
  <w:num w:numId="35" w16cid:durableId="986977431">
    <w:abstractNumId w:val="39"/>
  </w:num>
  <w:num w:numId="36" w16cid:durableId="1103495293">
    <w:abstractNumId w:val="32"/>
  </w:num>
  <w:num w:numId="37" w16cid:durableId="377359680">
    <w:abstractNumId w:val="36"/>
  </w:num>
  <w:num w:numId="38" w16cid:durableId="531267529">
    <w:abstractNumId w:val="11"/>
  </w:num>
  <w:num w:numId="39" w16cid:durableId="1533155790">
    <w:abstractNumId w:val="10"/>
  </w:num>
  <w:num w:numId="40" w16cid:durableId="2022194552">
    <w:abstractNumId w:val="40"/>
  </w:num>
  <w:num w:numId="41" w16cid:durableId="347491300">
    <w:abstractNumId w:val="27"/>
  </w:num>
  <w:num w:numId="42" w16cid:durableId="875698129">
    <w:abstractNumId w:val="41"/>
  </w:num>
  <w:num w:numId="43" w16cid:durableId="1130364984">
    <w:abstractNumId w:val="22"/>
  </w:num>
  <w:num w:numId="44" w16cid:durableId="806704263">
    <w:abstractNumId w:val="13"/>
  </w:num>
  <w:num w:numId="45" w16cid:durableId="1097482816">
    <w:abstractNumId w:val="18"/>
  </w:num>
  <w:num w:numId="46" w16cid:durableId="635337312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embedTrueTypeFonts/>
  <w:saveSubsetFonts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AD"/>
    <w:rsid w:val="00000EE9"/>
    <w:rsid w:val="00001115"/>
    <w:rsid w:val="00001EDC"/>
    <w:rsid w:val="00003581"/>
    <w:rsid w:val="000040C1"/>
    <w:rsid w:val="000052AE"/>
    <w:rsid w:val="000063A5"/>
    <w:rsid w:val="0001019E"/>
    <w:rsid w:val="000114E8"/>
    <w:rsid w:val="000127B4"/>
    <w:rsid w:val="0001360E"/>
    <w:rsid w:val="00013D96"/>
    <w:rsid w:val="000168D2"/>
    <w:rsid w:val="00017FE6"/>
    <w:rsid w:val="000201F3"/>
    <w:rsid w:val="0002075A"/>
    <w:rsid w:val="000209CF"/>
    <w:rsid w:val="00021417"/>
    <w:rsid w:val="00022763"/>
    <w:rsid w:val="00024230"/>
    <w:rsid w:val="00026A94"/>
    <w:rsid w:val="000275B4"/>
    <w:rsid w:val="000323A7"/>
    <w:rsid w:val="00033F9A"/>
    <w:rsid w:val="000354AF"/>
    <w:rsid w:val="00035842"/>
    <w:rsid w:val="0003795B"/>
    <w:rsid w:val="00041E4B"/>
    <w:rsid w:val="000432E0"/>
    <w:rsid w:val="0004341C"/>
    <w:rsid w:val="000440EB"/>
    <w:rsid w:val="0004663B"/>
    <w:rsid w:val="00046EEB"/>
    <w:rsid w:val="00047153"/>
    <w:rsid w:val="000471E1"/>
    <w:rsid w:val="00047830"/>
    <w:rsid w:val="000516C8"/>
    <w:rsid w:val="00052CDF"/>
    <w:rsid w:val="000550C4"/>
    <w:rsid w:val="00055773"/>
    <w:rsid w:val="00056E0C"/>
    <w:rsid w:val="000612EB"/>
    <w:rsid w:val="00061BD5"/>
    <w:rsid w:val="00061D60"/>
    <w:rsid w:val="00062055"/>
    <w:rsid w:val="0006478B"/>
    <w:rsid w:val="000658CA"/>
    <w:rsid w:val="0007015A"/>
    <w:rsid w:val="00072DAD"/>
    <w:rsid w:val="00076A5B"/>
    <w:rsid w:val="000819D8"/>
    <w:rsid w:val="00082054"/>
    <w:rsid w:val="00082340"/>
    <w:rsid w:val="00082B6A"/>
    <w:rsid w:val="000847CB"/>
    <w:rsid w:val="00086F64"/>
    <w:rsid w:val="000874F2"/>
    <w:rsid w:val="00087934"/>
    <w:rsid w:val="0008795C"/>
    <w:rsid w:val="000931B1"/>
    <w:rsid w:val="000945AE"/>
    <w:rsid w:val="00094603"/>
    <w:rsid w:val="00094C43"/>
    <w:rsid w:val="000A10D7"/>
    <w:rsid w:val="000A17FF"/>
    <w:rsid w:val="000B0BC1"/>
    <w:rsid w:val="000B2CA7"/>
    <w:rsid w:val="000B3D74"/>
    <w:rsid w:val="000B47B5"/>
    <w:rsid w:val="000B6551"/>
    <w:rsid w:val="000B7AD6"/>
    <w:rsid w:val="000C0FCB"/>
    <w:rsid w:val="000C3289"/>
    <w:rsid w:val="000C43AE"/>
    <w:rsid w:val="000C4F6D"/>
    <w:rsid w:val="000C5525"/>
    <w:rsid w:val="000C72F6"/>
    <w:rsid w:val="000D14C4"/>
    <w:rsid w:val="000D22E5"/>
    <w:rsid w:val="000D3F8B"/>
    <w:rsid w:val="000D4235"/>
    <w:rsid w:val="000D66DB"/>
    <w:rsid w:val="000D707C"/>
    <w:rsid w:val="000E02DE"/>
    <w:rsid w:val="000E3FEC"/>
    <w:rsid w:val="000E4233"/>
    <w:rsid w:val="000E5708"/>
    <w:rsid w:val="000E6BCC"/>
    <w:rsid w:val="000F1452"/>
    <w:rsid w:val="000F306D"/>
    <w:rsid w:val="000F5FC6"/>
    <w:rsid w:val="001038D8"/>
    <w:rsid w:val="00103994"/>
    <w:rsid w:val="00105B1F"/>
    <w:rsid w:val="001078C6"/>
    <w:rsid w:val="00112476"/>
    <w:rsid w:val="00114605"/>
    <w:rsid w:val="001151BF"/>
    <w:rsid w:val="001157B8"/>
    <w:rsid w:val="00115E2C"/>
    <w:rsid w:val="00115F2E"/>
    <w:rsid w:val="0011717F"/>
    <w:rsid w:val="00117C6D"/>
    <w:rsid w:val="00117DBB"/>
    <w:rsid w:val="001209F6"/>
    <w:rsid w:val="001233E1"/>
    <w:rsid w:val="00123E05"/>
    <w:rsid w:val="001270F6"/>
    <w:rsid w:val="00131869"/>
    <w:rsid w:val="00133EEB"/>
    <w:rsid w:val="0013539D"/>
    <w:rsid w:val="0013635C"/>
    <w:rsid w:val="001373B0"/>
    <w:rsid w:val="0014023E"/>
    <w:rsid w:val="00140A8A"/>
    <w:rsid w:val="00141535"/>
    <w:rsid w:val="0014214E"/>
    <w:rsid w:val="00143079"/>
    <w:rsid w:val="00143E8B"/>
    <w:rsid w:val="00146A45"/>
    <w:rsid w:val="0015288F"/>
    <w:rsid w:val="00153956"/>
    <w:rsid w:val="00154B32"/>
    <w:rsid w:val="00156472"/>
    <w:rsid w:val="00157362"/>
    <w:rsid w:val="001618A7"/>
    <w:rsid w:val="0016230A"/>
    <w:rsid w:val="001629DE"/>
    <w:rsid w:val="00166007"/>
    <w:rsid w:val="00166D7D"/>
    <w:rsid w:val="001670AD"/>
    <w:rsid w:val="00172883"/>
    <w:rsid w:val="001753BD"/>
    <w:rsid w:val="00175C08"/>
    <w:rsid w:val="001764B5"/>
    <w:rsid w:val="0017698D"/>
    <w:rsid w:val="0017716D"/>
    <w:rsid w:val="00177395"/>
    <w:rsid w:val="00177772"/>
    <w:rsid w:val="00177D87"/>
    <w:rsid w:val="00180D46"/>
    <w:rsid w:val="001829B3"/>
    <w:rsid w:val="0018362B"/>
    <w:rsid w:val="0018486E"/>
    <w:rsid w:val="00193E2E"/>
    <w:rsid w:val="00195E82"/>
    <w:rsid w:val="00196BC4"/>
    <w:rsid w:val="001A085C"/>
    <w:rsid w:val="001A1CB6"/>
    <w:rsid w:val="001A328C"/>
    <w:rsid w:val="001A3848"/>
    <w:rsid w:val="001A4E39"/>
    <w:rsid w:val="001A5510"/>
    <w:rsid w:val="001A7583"/>
    <w:rsid w:val="001B16BD"/>
    <w:rsid w:val="001B1C72"/>
    <w:rsid w:val="001B4730"/>
    <w:rsid w:val="001B7030"/>
    <w:rsid w:val="001C1F03"/>
    <w:rsid w:val="001C2F89"/>
    <w:rsid w:val="001C3234"/>
    <w:rsid w:val="001C7335"/>
    <w:rsid w:val="001D468E"/>
    <w:rsid w:val="001D46F9"/>
    <w:rsid w:val="001D4858"/>
    <w:rsid w:val="001D68AA"/>
    <w:rsid w:val="001D7A46"/>
    <w:rsid w:val="001E301B"/>
    <w:rsid w:val="001E3D51"/>
    <w:rsid w:val="001E4C16"/>
    <w:rsid w:val="001E71A2"/>
    <w:rsid w:val="001F075D"/>
    <w:rsid w:val="001F1DCC"/>
    <w:rsid w:val="001F210D"/>
    <w:rsid w:val="001F2C74"/>
    <w:rsid w:val="001F3216"/>
    <w:rsid w:val="001F40A1"/>
    <w:rsid w:val="001F4116"/>
    <w:rsid w:val="001F4FFE"/>
    <w:rsid w:val="001F6DF4"/>
    <w:rsid w:val="00200136"/>
    <w:rsid w:val="00200BDC"/>
    <w:rsid w:val="0020124B"/>
    <w:rsid w:val="002023D9"/>
    <w:rsid w:val="0020263B"/>
    <w:rsid w:val="0020328A"/>
    <w:rsid w:val="00204230"/>
    <w:rsid w:val="002044C4"/>
    <w:rsid w:val="00212A10"/>
    <w:rsid w:val="00213B5A"/>
    <w:rsid w:val="00215123"/>
    <w:rsid w:val="0022087E"/>
    <w:rsid w:val="00220931"/>
    <w:rsid w:val="00223905"/>
    <w:rsid w:val="00223EE8"/>
    <w:rsid w:val="00224123"/>
    <w:rsid w:val="002242FE"/>
    <w:rsid w:val="00224939"/>
    <w:rsid w:val="00225E89"/>
    <w:rsid w:val="00225FE3"/>
    <w:rsid w:val="0022653C"/>
    <w:rsid w:val="0022665E"/>
    <w:rsid w:val="00233D91"/>
    <w:rsid w:val="00234017"/>
    <w:rsid w:val="00236A50"/>
    <w:rsid w:val="002427EC"/>
    <w:rsid w:val="0024451D"/>
    <w:rsid w:val="00244B5D"/>
    <w:rsid w:val="00247AC7"/>
    <w:rsid w:val="00252EDC"/>
    <w:rsid w:val="00254391"/>
    <w:rsid w:val="002568BF"/>
    <w:rsid w:val="00256D9D"/>
    <w:rsid w:val="0025765B"/>
    <w:rsid w:val="00257B8E"/>
    <w:rsid w:val="00261953"/>
    <w:rsid w:val="002627B6"/>
    <w:rsid w:val="0026486D"/>
    <w:rsid w:val="002649F1"/>
    <w:rsid w:val="00264A46"/>
    <w:rsid w:val="00266D9C"/>
    <w:rsid w:val="00271806"/>
    <w:rsid w:val="0027199C"/>
    <w:rsid w:val="0027244A"/>
    <w:rsid w:val="0027345A"/>
    <w:rsid w:val="0027535E"/>
    <w:rsid w:val="00276D8C"/>
    <w:rsid w:val="002815C6"/>
    <w:rsid w:val="00285783"/>
    <w:rsid w:val="002866D4"/>
    <w:rsid w:val="00286A29"/>
    <w:rsid w:val="0029001F"/>
    <w:rsid w:val="00290ED5"/>
    <w:rsid w:val="00291806"/>
    <w:rsid w:val="0029216A"/>
    <w:rsid w:val="00295115"/>
    <w:rsid w:val="00295CC4"/>
    <w:rsid w:val="002962EA"/>
    <w:rsid w:val="0029761B"/>
    <w:rsid w:val="002A1B93"/>
    <w:rsid w:val="002A440E"/>
    <w:rsid w:val="002A5146"/>
    <w:rsid w:val="002A5788"/>
    <w:rsid w:val="002A794C"/>
    <w:rsid w:val="002A7BC7"/>
    <w:rsid w:val="002B0B10"/>
    <w:rsid w:val="002B18E5"/>
    <w:rsid w:val="002B5A0D"/>
    <w:rsid w:val="002B76E9"/>
    <w:rsid w:val="002C5128"/>
    <w:rsid w:val="002C71CE"/>
    <w:rsid w:val="002D0E34"/>
    <w:rsid w:val="002D29FA"/>
    <w:rsid w:val="002D3C4A"/>
    <w:rsid w:val="002D652C"/>
    <w:rsid w:val="002E00D4"/>
    <w:rsid w:val="002E1814"/>
    <w:rsid w:val="002E3405"/>
    <w:rsid w:val="002E5972"/>
    <w:rsid w:val="002F02AC"/>
    <w:rsid w:val="002F26B2"/>
    <w:rsid w:val="002F4553"/>
    <w:rsid w:val="002F5A53"/>
    <w:rsid w:val="002F6033"/>
    <w:rsid w:val="002F6768"/>
    <w:rsid w:val="002F7680"/>
    <w:rsid w:val="00302968"/>
    <w:rsid w:val="00302DB2"/>
    <w:rsid w:val="00306336"/>
    <w:rsid w:val="0030643D"/>
    <w:rsid w:val="00306B08"/>
    <w:rsid w:val="00306FEF"/>
    <w:rsid w:val="003102EB"/>
    <w:rsid w:val="00310D75"/>
    <w:rsid w:val="00310E67"/>
    <w:rsid w:val="00311D6F"/>
    <w:rsid w:val="003130FC"/>
    <w:rsid w:val="003152EC"/>
    <w:rsid w:val="00315B78"/>
    <w:rsid w:val="00316063"/>
    <w:rsid w:val="0031648B"/>
    <w:rsid w:val="0032096D"/>
    <w:rsid w:val="00320C09"/>
    <w:rsid w:val="003243C3"/>
    <w:rsid w:val="00327CD0"/>
    <w:rsid w:val="0033197B"/>
    <w:rsid w:val="00336BC4"/>
    <w:rsid w:val="003379FD"/>
    <w:rsid w:val="00340E71"/>
    <w:rsid w:val="00341EE8"/>
    <w:rsid w:val="00343F29"/>
    <w:rsid w:val="00344341"/>
    <w:rsid w:val="00344F61"/>
    <w:rsid w:val="00346121"/>
    <w:rsid w:val="003465DD"/>
    <w:rsid w:val="0034674E"/>
    <w:rsid w:val="00350403"/>
    <w:rsid w:val="00350589"/>
    <w:rsid w:val="003521EC"/>
    <w:rsid w:val="00352E51"/>
    <w:rsid w:val="00353D9B"/>
    <w:rsid w:val="00363DB1"/>
    <w:rsid w:val="00365041"/>
    <w:rsid w:val="00365C3E"/>
    <w:rsid w:val="00367A84"/>
    <w:rsid w:val="00370784"/>
    <w:rsid w:val="00371C27"/>
    <w:rsid w:val="00374763"/>
    <w:rsid w:val="00375E66"/>
    <w:rsid w:val="00376B22"/>
    <w:rsid w:val="00380292"/>
    <w:rsid w:val="003802CF"/>
    <w:rsid w:val="00380B85"/>
    <w:rsid w:val="00381DA0"/>
    <w:rsid w:val="0038329B"/>
    <w:rsid w:val="003858A3"/>
    <w:rsid w:val="003859F2"/>
    <w:rsid w:val="00386025"/>
    <w:rsid w:val="003912E8"/>
    <w:rsid w:val="00393329"/>
    <w:rsid w:val="003959DA"/>
    <w:rsid w:val="0039701B"/>
    <w:rsid w:val="00397D5C"/>
    <w:rsid w:val="003A0D4E"/>
    <w:rsid w:val="003A1792"/>
    <w:rsid w:val="003A491D"/>
    <w:rsid w:val="003A58AF"/>
    <w:rsid w:val="003A62CA"/>
    <w:rsid w:val="003A7087"/>
    <w:rsid w:val="003B057D"/>
    <w:rsid w:val="003B0B32"/>
    <w:rsid w:val="003B0D52"/>
    <w:rsid w:val="003B26EA"/>
    <w:rsid w:val="003B3011"/>
    <w:rsid w:val="003B448A"/>
    <w:rsid w:val="003C26C4"/>
    <w:rsid w:val="003C49BA"/>
    <w:rsid w:val="003C6388"/>
    <w:rsid w:val="003C7506"/>
    <w:rsid w:val="003D00CD"/>
    <w:rsid w:val="003D0119"/>
    <w:rsid w:val="003D16C0"/>
    <w:rsid w:val="003D260C"/>
    <w:rsid w:val="003D334D"/>
    <w:rsid w:val="003D6A34"/>
    <w:rsid w:val="003D724B"/>
    <w:rsid w:val="003D7428"/>
    <w:rsid w:val="003E1A4C"/>
    <w:rsid w:val="003E4734"/>
    <w:rsid w:val="003E73D9"/>
    <w:rsid w:val="003E755B"/>
    <w:rsid w:val="003F6AB9"/>
    <w:rsid w:val="0040351D"/>
    <w:rsid w:val="004066A0"/>
    <w:rsid w:val="00406D9F"/>
    <w:rsid w:val="004076CD"/>
    <w:rsid w:val="00410B28"/>
    <w:rsid w:val="00411EBF"/>
    <w:rsid w:val="00412079"/>
    <w:rsid w:val="004124E1"/>
    <w:rsid w:val="00414FDC"/>
    <w:rsid w:val="00417522"/>
    <w:rsid w:val="00420E23"/>
    <w:rsid w:val="0042104D"/>
    <w:rsid w:val="00422395"/>
    <w:rsid w:val="004245BE"/>
    <w:rsid w:val="00425E1B"/>
    <w:rsid w:val="00426918"/>
    <w:rsid w:val="004278D8"/>
    <w:rsid w:val="004329F5"/>
    <w:rsid w:val="00433BFB"/>
    <w:rsid w:val="0043483F"/>
    <w:rsid w:val="00434B69"/>
    <w:rsid w:val="00434C95"/>
    <w:rsid w:val="00437C69"/>
    <w:rsid w:val="004468AB"/>
    <w:rsid w:val="004474E8"/>
    <w:rsid w:val="00450363"/>
    <w:rsid w:val="00456333"/>
    <w:rsid w:val="00456C30"/>
    <w:rsid w:val="00457876"/>
    <w:rsid w:val="004606CA"/>
    <w:rsid w:val="00461F58"/>
    <w:rsid w:val="00463D84"/>
    <w:rsid w:val="004642E9"/>
    <w:rsid w:val="0047348C"/>
    <w:rsid w:val="00481F9E"/>
    <w:rsid w:val="00482148"/>
    <w:rsid w:val="00484001"/>
    <w:rsid w:val="00484660"/>
    <w:rsid w:val="00485DC8"/>
    <w:rsid w:val="0048688E"/>
    <w:rsid w:val="00486F17"/>
    <w:rsid w:val="00490761"/>
    <w:rsid w:val="0049173F"/>
    <w:rsid w:val="00493343"/>
    <w:rsid w:val="00493991"/>
    <w:rsid w:val="0049743A"/>
    <w:rsid w:val="004A393C"/>
    <w:rsid w:val="004A3F9C"/>
    <w:rsid w:val="004A4F9A"/>
    <w:rsid w:val="004A6250"/>
    <w:rsid w:val="004A649E"/>
    <w:rsid w:val="004A748D"/>
    <w:rsid w:val="004A752C"/>
    <w:rsid w:val="004A7CC1"/>
    <w:rsid w:val="004B46AA"/>
    <w:rsid w:val="004B615B"/>
    <w:rsid w:val="004C0D59"/>
    <w:rsid w:val="004C0DB1"/>
    <w:rsid w:val="004C19BF"/>
    <w:rsid w:val="004C2183"/>
    <w:rsid w:val="004C21D9"/>
    <w:rsid w:val="004C34AD"/>
    <w:rsid w:val="004C5745"/>
    <w:rsid w:val="004C6FF4"/>
    <w:rsid w:val="004C7E54"/>
    <w:rsid w:val="004D15EB"/>
    <w:rsid w:val="004D2844"/>
    <w:rsid w:val="004D39BF"/>
    <w:rsid w:val="004D775A"/>
    <w:rsid w:val="004D7BDE"/>
    <w:rsid w:val="004E186E"/>
    <w:rsid w:val="004E1FCB"/>
    <w:rsid w:val="004E28C9"/>
    <w:rsid w:val="004E2967"/>
    <w:rsid w:val="004E3BD4"/>
    <w:rsid w:val="004E4921"/>
    <w:rsid w:val="004F463B"/>
    <w:rsid w:val="004F5428"/>
    <w:rsid w:val="004F5B64"/>
    <w:rsid w:val="00501914"/>
    <w:rsid w:val="00502413"/>
    <w:rsid w:val="00503566"/>
    <w:rsid w:val="00504A04"/>
    <w:rsid w:val="005117A8"/>
    <w:rsid w:val="00511B06"/>
    <w:rsid w:val="00522725"/>
    <w:rsid w:val="00524003"/>
    <w:rsid w:val="0052476C"/>
    <w:rsid w:val="00527152"/>
    <w:rsid w:val="00530EC7"/>
    <w:rsid w:val="0053142B"/>
    <w:rsid w:val="00531C3B"/>
    <w:rsid w:val="0053590B"/>
    <w:rsid w:val="00537ADD"/>
    <w:rsid w:val="00540F3D"/>
    <w:rsid w:val="00541C55"/>
    <w:rsid w:val="00545464"/>
    <w:rsid w:val="005469D2"/>
    <w:rsid w:val="00546D2A"/>
    <w:rsid w:val="00551250"/>
    <w:rsid w:val="00557C62"/>
    <w:rsid w:val="00557CE1"/>
    <w:rsid w:val="00557D27"/>
    <w:rsid w:val="00557EA2"/>
    <w:rsid w:val="0056376A"/>
    <w:rsid w:val="00565483"/>
    <w:rsid w:val="005665FA"/>
    <w:rsid w:val="00567105"/>
    <w:rsid w:val="00571FD2"/>
    <w:rsid w:val="0057689A"/>
    <w:rsid w:val="0058183F"/>
    <w:rsid w:val="00581971"/>
    <w:rsid w:val="00583253"/>
    <w:rsid w:val="005841D2"/>
    <w:rsid w:val="00585917"/>
    <w:rsid w:val="00585CA8"/>
    <w:rsid w:val="00585F95"/>
    <w:rsid w:val="0058652F"/>
    <w:rsid w:val="00586568"/>
    <w:rsid w:val="00590980"/>
    <w:rsid w:val="0059114F"/>
    <w:rsid w:val="0059118B"/>
    <w:rsid w:val="00591974"/>
    <w:rsid w:val="00592845"/>
    <w:rsid w:val="0059319A"/>
    <w:rsid w:val="00593D16"/>
    <w:rsid w:val="00594173"/>
    <w:rsid w:val="005943FE"/>
    <w:rsid w:val="00594514"/>
    <w:rsid w:val="00596CA8"/>
    <w:rsid w:val="00597407"/>
    <w:rsid w:val="005978BC"/>
    <w:rsid w:val="00597F5D"/>
    <w:rsid w:val="005A0903"/>
    <w:rsid w:val="005A2D33"/>
    <w:rsid w:val="005A2FCC"/>
    <w:rsid w:val="005A4D4D"/>
    <w:rsid w:val="005A5C2C"/>
    <w:rsid w:val="005A5CAD"/>
    <w:rsid w:val="005A65A1"/>
    <w:rsid w:val="005A7D67"/>
    <w:rsid w:val="005B16D1"/>
    <w:rsid w:val="005B4E14"/>
    <w:rsid w:val="005B5528"/>
    <w:rsid w:val="005C0558"/>
    <w:rsid w:val="005C13D0"/>
    <w:rsid w:val="005C2F48"/>
    <w:rsid w:val="005C404C"/>
    <w:rsid w:val="005C5F25"/>
    <w:rsid w:val="005C6767"/>
    <w:rsid w:val="005C7DC8"/>
    <w:rsid w:val="005D16A7"/>
    <w:rsid w:val="005D2705"/>
    <w:rsid w:val="005D2A32"/>
    <w:rsid w:val="005D2E28"/>
    <w:rsid w:val="005D4C41"/>
    <w:rsid w:val="005D4E54"/>
    <w:rsid w:val="005D5273"/>
    <w:rsid w:val="005D72D5"/>
    <w:rsid w:val="005E04EE"/>
    <w:rsid w:val="005E2122"/>
    <w:rsid w:val="005E5547"/>
    <w:rsid w:val="005F2DAF"/>
    <w:rsid w:val="005F33ED"/>
    <w:rsid w:val="005F468C"/>
    <w:rsid w:val="00603D0E"/>
    <w:rsid w:val="006058BB"/>
    <w:rsid w:val="00605C11"/>
    <w:rsid w:val="00606E14"/>
    <w:rsid w:val="00610D96"/>
    <w:rsid w:val="00612831"/>
    <w:rsid w:val="0061306D"/>
    <w:rsid w:val="00616A13"/>
    <w:rsid w:val="00623193"/>
    <w:rsid w:val="0062357C"/>
    <w:rsid w:val="00623C13"/>
    <w:rsid w:val="00627642"/>
    <w:rsid w:val="00627E5F"/>
    <w:rsid w:val="00630441"/>
    <w:rsid w:val="0063051C"/>
    <w:rsid w:val="00630E18"/>
    <w:rsid w:val="00632C3D"/>
    <w:rsid w:val="00633BFA"/>
    <w:rsid w:val="00634D36"/>
    <w:rsid w:val="00634E0E"/>
    <w:rsid w:val="00635DCF"/>
    <w:rsid w:val="0063791A"/>
    <w:rsid w:val="006432D6"/>
    <w:rsid w:val="00645AC6"/>
    <w:rsid w:val="006477DF"/>
    <w:rsid w:val="00650232"/>
    <w:rsid w:val="00650D54"/>
    <w:rsid w:val="00654812"/>
    <w:rsid w:val="00656BD4"/>
    <w:rsid w:val="00660DBD"/>
    <w:rsid w:val="00661B2A"/>
    <w:rsid w:val="00663FEE"/>
    <w:rsid w:val="006646DA"/>
    <w:rsid w:val="00664E0B"/>
    <w:rsid w:val="00665762"/>
    <w:rsid w:val="00667D69"/>
    <w:rsid w:val="006709A3"/>
    <w:rsid w:val="006709C1"/>
    <w:rsid w:val="00675648"/>
    <w:rsid w:val="00675EEB"/>
    <w:rsid w:val="006760EE"/>
    <w:rsid w:val="006760F8"/>
    <w:rsid w:val="006818C4"/>
    <w:rsid w:val="00682671"/>
    <w:rsid w:val="00682ED2"/>
    <w:rsid w:val="006872DD"/>
    <w:rsid w:val="006876D1"/>
    <w:rsid w:val="00690E66"/>
    <w:rsid w:val="0069327D"/>
    <w:rsid w:val="00693B25"/>
    <w:rsid w:val="00693E8C"/>
    <w:rsid w:val="0069465C"/>
    <w:rsid w:val="00696771"/>
    <w:rsid w:val="006A63DB"/>
    <w:rsid w:val="006A6D15"/>
    <w:rsid w:val="006A712E"/>
    <w:rsid w:val="006A76E9"/>
    <w:rsid w:val="006A77DC"/>
    <w:rsid w:val="006B017B"/>
    <w:rsid w:val="006B045F"/>
    <w:rsid w:val="006B0C68"/>
    <w:rsid w:val="006B1E9A"/>
    <w:rsid w:val="006B6221"/>
    <w:rsid w:val="006B6AE4"/>
    <w:rsid w:val="006B763C"/>
    <w:rsid w:val="006B7728"/>
    <w:rsid w:val="006C0E3B"/>
    <w:rsid w:val="006D0828"/>
    <w:rsid w:val="006D100D"/>
    <w:rsid w:val="006D1EDC"/>
    <w:rsid w:val="006D3472"/>
    <w:rsid w:val="006D46C6"/>
    <w:rsid w:val="006D4ACA"/>
    <w:rsid w:val="006D60B3"/>
    <w:rsid w:val="006D7463"/>
    <w:rsid w:val="006D7830"/>
    <w:rsid w:val="006E094E"/>
    <w:rsid w:val="006E3B17"/>
    <w:rsid w:val="006E3E20"/>
    <w:rsid w:val="006E5827"/>
    <w:rsid w:val="006E7CAD"/>
    <w:rsid w:val="006F08BB"/>
    <w:rsid w:val="006F0A1D"/>
    <w:rsid w:val="006F1687"/>
    <w:rsid w:val="006F28F6"/>
    <w:rsid w:val="006F3440"/>
    <w:rsid w:val="006F361E"/>
    <w:rsid w:val="006F5805"/>
    <w:rsid w:val="006F59DB"/>
    <w:rsid w:val="006F61EE"/>
    <w:rsid w:val="006F748B"/>
    <w:rsid w:val="007008F0"/>
    <w:rsid w:val="00702E0A"/>
    <w:rsid w:val="007044B0"/>
    <w:rsid w:val="007050E6"/>
    <w:rsid w:val="007057B8"/>
    <w:rsid w:val="007060C4"/>
    <w:rsid w:val="00706FEA"/>
    <w:rsid w:val="0070702C"/>
    <w:rsid w:val="00712DB8"/>
    <w:rsid w:val="007133AC"/>
    <w:rsid w:val="00714B0A"/>
    <w:rsid w:val="00720A72"/>
    <w:rsid w:val="00722E57"/>
    <w:rsid w:val="00723970"/>
    <w:rsid w:val="00724299"/>
    <w:rsid w:val="00725A0E"/>
    <w:rsid w:val="00726407"/>
    <w:rsid w:val="00726AF9"/>
    <w:rsid w:val="00730BEE"/>
    <w:rsid w:val="007316CB"/>
    <w:rsid w:val="00734B72"/>
    <w:rsid w:val="00734ED8"/>
    <w:rsid w:val="00734F87"/>
    <w:rsid w:val="00735913"/>
    <w:rsid w:val="00737453"/>
    <w:rsid w:val="00740649"/>
    <w:rsid w:val="00742F61"/>
    <w:rsid w:val="00743681"/>
    <w:rsid w:val="00744130"/>
    <w:rsid w:val="0074521D"/>
    <w:rsid w:val="007467DA"/>
    <w:rsid w:val="00755886"/>
    <w:rsid w:val="007565E2"/>
    <w:rsid w:val="0075692F"/>
    <w:rsid w:val="00760CCE"/>
    <w:rsid w:val="0076366A"/>
    <w:rsid w:val="0076378E"/>
    <w:rsid w:val="00763B87"/>
    <w:rsid w:val="00771F3C"/>
    <w:rsid w:val="00773C82"/>
    <w:rsid w:val="00774173"/>
    <w:rsid w:val="00775528"/>
    <w:rsid w:val="0077686E"/>
    <w:rsid w:val="00776BD1"/>
    <w:rsid w:val="00777627"/>
    <w:rsid w:val="00777D76"/>
    <w:rsid w:val="007805EF"/>
    <w:rsid w:val="00781E59"/>
    <w:rsid w:val="00782351"/>
    <w:rsid w:val="007825FE"/>
    <w:rsid w:val="00787353"/>
    <w:rsid w:val="0078788C"/>
    <w:rsid w:val="00790B35"/>
    <w:rsid w:val="00790F4B"/>
    <w:rsid w:val="00796D96"/>
    <w:rsid w:val="007979A8"/>
    <w:rsid w:val="007A4A11"/>
    <w:rsid w:val="007A55B1"/>
    <w:rsid w:val="007B2315"/>
    <w:rsid w:val="007B7C7B"/>
    <w:rsid w:val="007C007A"/>
    <w:rsid w:val="007C11A7"/>
    <w:rsid w:val="007C254D"/>
    <w:rsid w:val="007C2C4C"/>
    <w:rsid w:val="007C2CEB"/>
    <w:rsid w:val="007C31F4"/>
    <w:rsid w:val="007C3871"/>
    <w:rsid w:val="007C4D26"/>
    <w:rsid w:val="007C7733"/>
    <w:rsid w:val="007D08F2"/>
    <w:rsid w:val="007D1820"/>
    <w:rsid w:val="007D4893"/>
    <w:rsid w:val="007D51D3"/>
    <w:rsid w:val="007E00BB"/>
    <w:rsid w:val="007E103F"/>
    <w:rsid w:val="007E1443"/>
    <w:rsid w:val="007E1810"/>
    <w:rsid w:val="007E4A9F"/>
    <w:rsid w:val="007E4ABA"/>
    <w:rsid w:val="007E5034"/>
    <w:rsid w:val="007E5E95"/>
    <w:rsid w:val="007F0D1C"/>
    <w:rsid w:val="007F1F24"/>
    <w:rsid w:val="007F2D0C"/>
    <w:rsid w:val="007F31CD"/>
    <w:rsid w:val="007F3A75"/>
    <w:rsid w:val="007F6664"/>
    <w:rsid w:val="007F6FC2"/>
    <w:rsid w:val="008039C6"/>
    <w:rsid w:val="00807450"/>
    <w:rsid w:val="0081070E"/>
    <w:rsid w:val="0081135B"/>
    <w:rsid w:val="00811491"/>
    <w:rsid w:val="008142E0"/>
    <w:rsid w:val="008152DD"/>
    <w:rsid w:val="00816841"/>
    <w:rsid w:val="00816996"/>
    <w:rsid w:val="00816D39"/>
    <w:rsid w:val="0082171C"/>
    <w:rsid w:val="008230BC"/>
    <w:rsid w:val="0082420A"/>
    <w:rsid w:val="00824700"/>
    <w:rsid w:val="00824B10"/>
    <w:rsid w:val="0082564D"/>
    <w:rsid w:val="00827FE5"/>
    <w:rsid w:val="00830579"/>
    <w:rsid w:val="008330FA"/>
    <w:rsid w:val="00834191"/>
    <w:rsid w:val="00834CE4"/>
    <w:rsid w:val="00834F36"/>
    <w:rsid w:val="00837F06"/>
    <w:rsid w:val="00840D4E"/>
    <w:rsid w:val="00843E4C"/>
    <w:rsid w:val="00844819"/>
    <w:rsid w:val="00847244"/>
    <w:rsid w:val="00847ADF"/>
    <w:rsid w:val="00854320"/>
    <w:rsid w:val="00854A2B"/>
    <w:rsid w:val="00855209"/>
    <w:rsid w:val="00856A1D"/>
    <w:rsid w:val="00857AF4"/>
    <w:rsid w:val="008600F9"/>
    <w:rsid w:val="00860EAA"/>
    <w:rsid w:val="00870D21"/>
    <w:rsid w:val="0087220B"/>
    <w:rsid w:val="0087224D"/>
    <w:rsid w:val="00873007"/>
    <w:rsid w:val="00874A35"/>
    <w:rsid w:val="0087511D"/>
    <w:rsid w:val="008754C4"/>
    <w:rsid w:val="00875F62"/>
    <w:rsid w:val="0087633D"/>
    <w:rsid w:val="00877148"/>
    <w:rsid w:val="00877602"/>
    <w:rsid w:val="008813EB"/>
    <w:rsid w:val="00881436"/>
    <w:rsid w:val="008840AE"/>
    <w:rsid w:val="00885CE0"/>
    <w:rsid w:val="008872F1"/>
    <w:rsid w:val="00887936"/>
    <w:rsid w:val="00887C09"/>
    <w:rsid w:val="0089030D"/>
    <w:rsid w:val="008927F4"/>
    <w:rsid w:val="00892E93"/>
    <w:rsid w:val="008942DD"/>
    <w:rsid w:val="0089571D"/>
    <w:rsid w:val="00896535"/>
    <w:rsid w:val="008977D9"/>
    <w:rsid w:val="008A079D"/>
    <w:rsid w:val="008A0FB5"/>
    <w:rsid w:val="008A12F6"/>
    <w:rsid w:val="008A2EA4"/>
    <w:rsid w:val="008A4A20"/>
    <w:rsid w:val="008A55C3"/>
    <w:rsid w:val="008A5DCB"/>
    <w:rsid w:val="008A6DEF"/>
    <w:rsid w:val="008B1DDC"/>
    <w:rsid w:val="008B271D"/>
    <w:rsid w:val="008B383B"/>
    <w:rsid w:val="008B5353"/>
    <w:rsid w:val="008B5C1A"/>
    <w:rsid w:val="008B6129"/>
    <w:rsid w:val="008C1150"/>
    <w:rsid w:val="008C3107"/>
    <w:rsid w:val="008C4040"/>
    <w:rsid w:val="008C4A93"/>
    <w:rsid w:val="008C5B99"/>
    <w:rsid w:val="008D0642"/>
    <w:rsid w:val="008D089E"/>
    <w:rsid w:val="008D4814"/>
    <w:rsid w:val="008D50DD"/>
    <w:rsid w:val="008D7EA8"/>
    <w:rsid w:val="008E1598"/>
    <w:rsid w:val="008E4A00"/>
    <w:rsid w:val="008E4C22"/>
    <w:rsid w:val="008E65E7"/>
    <w:rsid w:val="008F2B9A"/>
    <w:rsid w:val="008F3D52"/>
    <w:rsid w:val="008F6E3A"/>
    <w:rsid w:val="008F7E34"/>
    <w:rsid w:val="00900EA2"/>
    <w:rsid w:val="009017AF"/>
    <w:rsid w:val="009042F6"/>
    <w:rsid w:val="0090444A"/>
    <w:rsid w:val="009048DC"/>
    <w:rsid w:val="0090520D"/>
    <w:rsid w:val="009072C0"/>
    <w:rsid w:val="00907A22"/>
    <w:rsid w:val="0091037F"/>
    <w:rsid w:val="00912B7A"/>
    <w:rsid w:val="009134C6"/>
    <w:rsid w:val="00914029"/>
    <w:rsid w:val="009155DF"/>
    <w:rsid w:val="009157B8"/>
    <w:rsid w:val="00916710"/>
    <w:rsid w:val="00917A47"/>
    <w:rsid w:val="00917BC3"/>
    <w:rsid w:val="00920DF5"/>
    <w:rsid w:val="00921C88"/>
    <w:rsid w:val="0092239D"/>
    <w:rsid w:val="009255BB"/>
    <w:rsid w:val="00926C07"/>
    <w:rsid w:val="009307B2"/>
    <w:rsid w:val="009319A7"/>
    <w:rsid w:val="0093218F"/>
    <w:rsid w:val="0093368E"/>
    <w:rsid w:val="009366B4"/>
    <w:rsid w:val="00937836"/>
    <w:rsid w:val="00937E7A"/>
    <w:rsid w:val="009428E5"/>
    <w:rsid w:val="00947394"/>
    <w:rsid w:val="00951D3A"/>
    <w:rsid w:val="00954AF2"/>
    <w:rsid w:val="009550B9"/>
    <w:rsid w:val="00956F23"/>
    <w:rsid w:val="00960ABE"/>
    <w:rsid w:val="009631D6"/>
    <w:rsid w:val="009674DF"/>
    <w:rsid w:val="00970B27"/>
    <w:rsid w:val="00972FFA"/>
    <w:rsid w:val="00973BDF"/>
    <w:rsid w:val="00973FC0"/>
    <w:rsid w:val="00974869"/>
    <w:rsid w:val="0097487B"/>
    <w:rsid w:val="009869F0"/>
    <w:rsid w:val="00993E59"/>
    <w:rsid w:val="00996590"/>
    <w:rsid w:val="00996F19"/>
    <w:rsid w:val="009A30D8"/>
    <w:rsid w:val="009A3152"/>
    <w:rsid w:val="009B0171"/>
    <w:rsid w:val="009B0780"/>
    <w:rsid w:val="009B0F14"/>
    <w:rsid w:val="009B13BB"/>
    <w:rsid w:val="009B3770"/>
    <w:rsid w:val="009B3CF4"/>
    <w:rsid w:val="009B4260"/>
    <w:rsid w:val="009B517F"/>
    <w:rsid w:val="009B70AB"/>
    <w:rsid w:val="009C0A99"/>
    <w:rsid w:val="009C1306"/>
    <w:rsid w:val="009C391F"/>
    <w:rsid w:val="009C4195"/>
    <w:rsid w:val="009C6CDE"/>
    <w:rsid w:val="009D047B"/>
    <w:rsid w:val="009D2962"/>
    <w:rsid w:val="009D44E0"/>
    <w:rsid w:val="009D44E4"/>
    <w:rsid w:val="009D44EA"/>
    <w:rsid w:val="009D5035"/>
    <w:rsid w:val="009D585A"/>
    <w:rsid w:val="009D587A"/>
    <w:rsid w:val="009D65B1"/>
    <w:rsid w:val="009D6644"/>
    <w:rsid w:val="009E0DC4"/>
    <w:rsid w:val="009E7C83"/>
    <w:rsid w:val="009F2204"/>
    <w:rsid w:val="009F2FB0"/>
    <w:rsid w:val="009F5A9F"/>
    <w:rsid w:val="009F5B5A"/>
    <w:rsid w:val="009F6BF2"/>
    <w:rsid w:val="00A00495"/>
    <w:rsid w:val="00A00FEC"/>
    <w:rsid w:val="00A056D0"/>
    <w:rsid w:val="00A1131F"/>
    <w:rsid w:val="00A15DC0"/>
    <w:rsid w:val="00A23CF5"/>
    <w:rsid w:val="00A24490"/>
    <w:rsid w:val="00A24AB8"/>
    <w:rsid w:val="00A24F42"/>
    <w:rsid w:val="00A26886"/>
    <w:rsid w:val="00A271DE"/>
    <w:rsid w:val="00A325D9"/>
    <w:rsid w:val="00A330DC"/>
    <w:rsid w:val="00A33B5C"/>
    <w:rsid w:val="00A3436B"/>
    <w:rsid w:val="00A365C3"/>
    <w:rsid w:val="00A3795F"/>
    <w:rsid w:val="00A416E0"/>
    <w:rsid w:val="00A41C6E"/>
    <w:rsid w:val="00A45413"/>
    <w:rsid w:val="00A474A7"/>
    <w:rsid w:val="00A476C8"/>
    <w:rsid w:val="00A522D2"/>
    <w:rsid w:val="00A52D48"/>
    <w:rsid w:val="00A53DB1"/>
    <w:rsid w:val="00A55D4E"/>
    <w:rsid w:val="00A63499"/>
    <w:rsid w:val="00A66446"/>
    <w:rsid w:val="00A715C9"/>
    <w:rsid w:val="00A71C15"/>
    <w:rsid w:val="00A73ABC"/>
    <w:rsid w:val="00A73D95"/>
    <w:rsid w:val="00A7724A"/>
    <w:rsid w:val="00A77E36"/>
    <w:rsid w:val="00A81A5B"/>
    <w:rsid w:val="00A859A2"/>
    <w:rsid w:val="00A94354"/>
    <w:rsid w:val="00A9540D"/>
    <w:rsid w:val="00AA02C5"/>
    <w:rsid w:val="00AA2658"/>
    <w:rsid w:val="00AA35BE"/>
    <w:rsid w:val="00AA4949"/>
    <w:rsid w:val="00AA717B"/>
    <w:rsid w:val="00AB5189"/>
    <w:rsid w:val="00AC0AA5"/>
    <w:rsid w:val="00AC2378"/>
    <w:rsid w:val="00AC245E"/>
    <w:rsid w:val="00AC3B27"/>
    <w:rsid w:val="00AC4645"/>
    <w:rsid w:val="00AC512E"/>
    <w:rsid w:val="00AC5856"/>
    <w:rsid w:val="00AD0D7A"/>
    <w:rsid w:val="00AD1CF6"/>
    <w:rsid w:val="00AD35C2"/>
    <w:rsid w:val="00AD383E"/>
    <w:rsid w:val="00AD3948"/>
    <w:rsid w:val="00AD5344"/>
    <w:rsid w:val="00AD60F5"/>
    <w:rsid w:val="00AD650A"/>
    <w:rsid w:val="00AE619E"/>
    <w:rsid w:val="00AF28C4"/>
    <w:rsid w:val="00AF31F1"/>
    <w:rsid w:val="00AF43A5"/>
    <w:rsid w:val="00B00879"/>
    <w:rsid w:val="00B00C3A"/>
    <w:rsid w:val="00B03953"/>
    <w:rsid w:val="00B061FE"/>
    <w:rsid w:val="00B1328D"/>
    <w:rsid w:val="00B238E5"/>
    <w:rsid w:val="00B23907"/>
    <w:rsid w:val="00B23C19"/>
    <w:rsid w:val="00B25E07"/>
    <w:rsid w:val="00B26664"/>
    <w:rsid w:val="00B27966"/>
    <w:rsid w:val="00B305CF"/>
    <w:rsid w:val="00B30D75"/>
    <w:rsid w:val="00B30D7D"/>
    <w:rsid w:val="00B319C9"/>
    <w:rsid w:val="00B34F04"/>
    <w:rsid w:val="00B35440"/>
    <w:rsid w:val="00B367A4"/>
    <w:rsid w:val="00B4013E"/>
    <w:rsid w:val="00B406BF"/>
    <w:rsid w:val="00B41668"/>
    <w:rsid w:val="00B44825"/>
    <w:rsid w:val="00B44CF2"/>
    <w:rsid w:val="00B45229"/>
    <w:rsid w:val="00B45E18"/>
    <w:rsid w:val="00B5235E"/>
    <w:rsid w:val="00B53B78"/>
    <w:rsid w:val="00B542DB"/>
    <w:rsid w:val="00B55AFC"/>
    <w:rsid w:val="00B56BB6"/>
    <w:rsid w:val="00B57DFB"/>
    <w:rsid w:val="00B62148"/>
    <w:rsid w:val="00B66A50"/>
    <w:rsid w:val="00B679D3"/>
    <w:rsid w:val="00B70621"/>
    <w:rsid w:val="00B7159C"/>
    <w:rsid w:val="00B72472"/>
    <w:rsid w:val="00B73525"/>
    <w:rsid w:val="00B73CD4"/>
    <w:rsid w:val="00B73EB0"/>
    <w:rsid w:val="00B74FB8"/>
    <w:rsid w:val="00B75495"/>
    <w:rsid w:val="00B75982"/>
    <w:rsid w:val="00B76741"/>
    <w:rsid w:val="00B80A12"/>
    <w:rsid w:val="00B855D2"/>
    <w:rsid w:val="00B857AB"/>
    <w:rsid w:val="00B85AAE"/>
    <w:rsid w:val="00B866DE"/>
    <w:rsid w:val="00B86B56"/>
    <w:rsid w:val="00B87703"/>
    <w:rsid w:val="00B9001C"/>
    <w:rsid w:val="00B91579"/>
    <w:rsid w:val="00B96E4B"/>
    <w:rsid w:val="00B97946"/>
    <w:rsid w:val="00B97966"/>
    <w:rsid w:val="00BA00F2"/>
    <w:rsid w:val="00BA1229"/>
    <w:rsid w:val="00BA1AF1"/>
    <w:rsid w:val="00BA2B61"/>
    <w:rsid w:val="00BA3AE8"/>
    <w:rsid w:val="00BA69FA"/>
    <w:rsid w:val="00BB0851"/>
    <w:rsid w:val="00BB3B2B"/>
    <w:rsid w:val="00BB5A3B"/>
    <w:rsid w:val="00BB76B4"/>
    <w:rsid w:val="00BC1B9B"/>
    <w:rsid w:val="00BC2D48"/>
    <w:rsid w:val="00BC67DA"/>
    <w:rsid w:val="00BD0505"/>
    <w:rsid w:val="00BD0599"/>
    <w:rsid w:val="00BD2E4E"/>
    <w:rsid w:val="00BD324B"/>
    <w:rsid w:val="00BD7E24"/>
    <w:rsid w:val="00BE0678"/>
    <w:rsid w:val="00BE2C37"/>
    <w:rsid w:val="00BE2C8B"/>
    <w:rsid w:val="00BE32B1"/>
    <w:rsid w:val="00BE3565"/>
    <w:rsid w:val="00BE3967"/>
    <w:rsid w:val="00BE46A0"/>
    <w:rsid w:val="00BE4882"/>
    <w:rsid w:val="00BE729B"/>
    <w:rsid w:val="00BE759D"/>
    <w:rsid w:val="00BF13E7"/>
    <w:rsid w:val="00BF36B1"/>
    <w:rsid w:val="00BF3813"/>
    <w:rsid w:val="00BF4FA1"/>
    <w:rsid w:val="00BF730E"/>
    <w:rsid w:val="00C019A5"/>
    <w:rsid w:val="00C01BAB"/>
    <w:rsid w:val="00C0384F"/>
    <w:rsid w:val="00C06505"/>
    <w:rsid w:val="00C072B0"/>
    <w:rsid w:val="00C161CD"/>
    <w:rsid w:val="00C21434"/>
    <w:rsid w:val="00C224AA"/>
    <w:rsid w:val="00C2265A"/>
    <w:rsid w:val="00C22705"/>
    <w:rsid w:val="00C234F5"/>
    <w:rsid w:val="00C322B7"/>
    <w:rsid w:val="00C327C9"/>
    <w:rsid w:val="00C32B6D"/>
    <w:rsid w:val="00C33155"/>
    <w:rsid w:val="00C338BD"/>
    <w:rsid w:val="00C3598F"/>
    <w:rsid w:val="00C35B83"/>
    <w:rsid w:val="00C37441"/>
    <w:rsid w:val="00C37FD8"/>
    <w:rsid w:val="00C405D0"/>
    <w:rsid w:val="00C42EAB"/>
    <w:rsid w:val="00C44065"/>
    <w:rsid w:val="00C472F2"/>
    <w:rsid w:val="00C47B36"/>
    <w:rsid w:val="00C47FCB"/>
    <w:rsid w:val="00C50D7E"/>
    <w:rsid w:val="00C51EBA"/>
    <w:rsid w:val="00C52F41"/>
    <w:rsid w:val="00C53588"/>
    <w:rsid w:val="00C56EBA"/>
    <w:rsid w:val="00C61432"/>
    <w:rsid w:val="00C61559"/>
    <w:rsid w:val="00C64E58"/>
    <w:rsid w:val="00C65F3B"/>
    <w:rsid w:val="00C71733"/>
    <w:rsid w:val="00C7199B"/>
    <w:rsid w:val="00C73445"/>
    <w:rsid w:val="00C7495D"/>
    <w:rsid w:val="00C7562E"/>
    <w:rsid w:val="00C764B7"/>
    <w:rsid w:val="00C771BC"/>
    <w:rsid w:val="00C8138B"/>
    <w:rsid w:val="00C813E9"/>
    <w:rsid w:val="00C8158F"/>
    <w:rsid w:val="00C81A69"/>
    <w:rsid w:val="00C829FB"/>
    <w:rsid w:val="00C84649"/>
    <w:rsid w:val="00C868D9"/>
    <w:rsid w:val="00C86FDF"/>
    <w:rsid w:val="00C91522"/>
    <w:rsid w:val="00C91EF6"/>
    <w:rsid w:val="00C95CDD"/>
    <w:rsid w:val="00C96FB2"/>
    <w:rsid w:val="00CA3442"/>
    <w:rsid w:val="00CA3B24"/>
    <w:rsid w:val="00CA5839"/>
    <w:rsid w:val="00CA6148"/>
    <w:rsid w:val="00CA6483"/>
    <w:rsid w:val="00CB0AF2"/>
    <w:rsid w:val="00CB3104"/>
    <w:rsid w:val="00CB50E0"/>
    <w:rsid w:val="00CB745A"/>
    <w:rsid w:val="00CC16CA"/>
    <w:rsid w:val="00CC26DD"/>
    <w:rsid w:val="00CC381D"/>
    <w:rsid w:val="00CC67B7"/>
    <w:rsid w:val="00CC76D7"/>
    <w:rsid w:val="00CC7896"/>
    <w:rsid w:val="00CD07F0"/>
    <w:rsid w:val="00CD0918"/>
    <w:rsid w:val="00CD25F2"/>
    <w:rsid w:val="00CD4D68"/>
    <w:rsid w:val="00CD60CF"/>
    <w:rsid w:val="00CD7065"/>
    <w:rsid w:val="00CD792E"/>
    <w:rsid w:val="00CE0B34"/>
    <w:rsid w:val="00CE27AC"/>
    <w:rsid w:val="00CE2BC7"/>
    <w:rsid w:val="00CE2C8C"/>
    <w:rsid w:val="00CE2E57"/>
    <w:rsid w:val="00CE516D"/>
    <w:rsid w:val="00CF115D"/>
    <w:rsid w:val="00D003EF"/>
    <w:rsid w:val="00D01FE9"/>
    <w:rsid w:val="00D03B3D"/>
    <w:rsid w:val="00D064CB"/>
    <w:rsid w:val="00D126DB"/>
    <w:rsid w:val="00D16A82"/>
    <w:rsid w:val="00D2128C"/>
    <w:rsid w:val="00D224BA"/>
    <w:rsid w:val="00D277BC"/>
    <w:rsid w:val="00D36E0A"/>
    <w:rsid w:val="00D3786D"/>
    <w:rsid w:val="00D40B04"/>
    <w:rsid w:val="00D430D7"/>
    <w:rsid w:val="00D46379"/>
    <w:rsid w:val="00D50EEB"/>
    <w:rsid w:val="00D52811"/>
    <w:rsid w:val="00D53941"/>
    <w:rsid w:val="00D540D6"/>
    <w:rsid w:val="00D54DA6"/>
    <w:rsid w:val="00D56529"/>
    <w:rsid w:val="00D56536"/>
    <w:rsid w:val="00D57299"/>
    <w:rsid w:val="00D57C50"/>
    <w:rsid w:val="00D57E2A"/>
    <w:rsid w:val="00D623E9"/>
    <w:rsid w:val="00D63FD9"/>
    <w:rsid w:val="00D643BF"/>
    <w:rsid w:val="00D648F1"/>
    <w:rsid w:val="00D65D13"/>
    <w:rsid w:val="00D663C6"/>
    <w:rsid w:val="00D7134A"/>
    <w:rsid w:val="00D72499"/>
    <w:rsid w:val="00D735A4"/>
    <w:rsid w:val="00D73AD8"/>
    <w:rsid w:val="00D73FCB"/>
    <w:rsid w:val="00D74BC0"/>
    <w:rsid w:val="00D7564F"/>
    <w:rsid w:val="00D773D3"/>
    <w:rsid w:val="00D77521"/>
    <w:rsid w:val="00D81264"/>
    <w:rsid w:val="00D81EEA"/>
    <w:rsid w:val="00D87CC1"/>
    <w:rsid w:val="00D90480"/>
    <w:rsid w:val="00D90BB9"/>
    <w:rsid w:val="00D92FC0"/>
    <w:rsid w:val="00D94F61"/>
    <w:rsid w:val="00D951EA"/>
    <w:rsid w:val="00D967E8"/>
    <w:rsid w:val="00DA2F75"/>
    <w:rsid w:val="00DA3362"/>
    <w:rsid w:val="00DA42D4"/>
    <w:rsid w:val="00DA485F"/>
    <w:rsid w:val="00DA5A10"/>
    <w:rsid w:val="00DB52FB"/>
    <w:rsid w:val="00DB5671"/>
    <w:rsid w:val="00DC028D"/>
    <w:rsid w:val="00DC4C85"/>
    <w:rsid w:val="00DC53DB"/>
    <w:rsid w:val="00DD0846"/>
    <w:rsid w:val="00DD1390"/>
    <w:rsid w:val="00DD1E48"/>
    <w:rsid w:val="00DD3120"/>
    <w:rsid w:val="00DD36E3"/>
    <w:rsid w:val="00DD604A"/>
    <w:rsid w:val="00DE0A83"/>
    <w:rsid w:val="00DE0E43"/>
    <w:rsid w:val="00DE1340"/>
    <w:rsid w:val="00DE1A3F"/>
    <w:rsid w:val="00DE3CE0"/>
    <w:rsid w:val="00DE71E7"/>
    <w:rsid w:val="00DF2078"/>
    <w:rsid w:val="00DF6127"/>
    <w:rsid w:val="00DF6E12"/>
    <w:rsid w:val="00E00B4D"/>
    <w:rsid w:val="00E0189A"/>
    <w:rsid w:val="00E021FD"/>
    <w:rsid w:val="00E06C70"/>
    <w:rsid w:val="00E06E7F"/>
    <w:rsid w:val="00E121DF"/>
    <w:rsid w:val="00E1482E"/>
    <w:rsid w:val="00E14AFB"/>
    <w:rsid w:val="00E15045"/>
    <w:rsid w:val="00E15243"/>
    <w:rsid w:val="00E1555F"/>
    <w:rsid w:val="00E159FA"/>
    <w:rsid w:val="00E164F9"/>
    <w:rsid w:val="00E21FEE"/>
    <w:rsid w:val="00E23907"/>
    <w:rsid w:val="00E23BA2"/>
    <w:rsid w:val="00E24423"/>
    <w:rsid w:val="00E24A68"/>
    <w:rsid w:val="00E26DF6"/>
    <w:rsid w:val="00E306B8"/>
    <w:rsid w:val="00E322D5"/>
    <w:rsid w:val="00E32D32"/>
    <w:rsid w:val="00E33341"/>
    <w:rsid w:val="00E36B23"/>
    <w:rsid w:val="00E372BC"/>
    <w:rsid w:val="00E37C78"/>
    <w:rsid w:val="00E40742"/>
    <w:rsid w:val="00E41052"/>
    <w:rsid w:val="00E42FE9"/>
    <w:rsid w:val="00E46177"/>
    <w:rsid w:val="00E46E1E"/>
    <w:rsid w:val="00E4788B"/>
    <w:rsid w:val="00E523FF"/>
    <w:rsid w:val="00E5409F"/>
    <w:rsid w:val="00E57572"/>
    <w:rsid w:val="00E6179A"/>
    <w:rsid w:val="00E620ED"/>
    <w:rsid w:val="00E62A76"/>
    <w:rsid w:val="00E635FB"/>
    <w:rsid w:val="00E641F0"/>
    <w:rsid w:val="00E6537B"/>
    <w:rsid w:val="00E65C0B"/>
    <w:rsid w:val="00E67218"/>
    <w:rsid w:val="00E67F0C"/>
    <w:rsid w:val="00E732E0"/>
    <w:rsid w:val="00E746F6"/>
    <w:rsid w:val="00E75542"/>
    <w:rsid w:val="00E75696"/>
    <w:rsid w:val="00E772A1"/>
    <w:rsid w:val="00E77FDC"/>
    <w:rsid w:val="00E80A47"/>
    <w:rsid w:val="00E83934"/>
    <w:rsid w:val="00E85F7C"/>
    <w:rsid w:val="00E8629A"/>
    <w:rsid w:val="00E86D91"/>
    <w:rsid w:val="00E8758B"/>
    <w:rsid w:val="00E91B93"/>
    <w:rsid w:val="00E91CB4"/>
    <w:rsid w:val="00E94C11"/>
    <w:rsid w:val="00E95DD4"/>
    <w:rsid w:val="00E9715C"/>
    <w:rsid w:val="00EA00A1"/>
    <w:rsid w:val="00EA1CE5"/>
    <w:rsid w:val="00EA2927"/>
    <w:rsid w:val="00EA5201"/>
    <w:rsid w:val="00EA7EC9"/>
    <w:rsid w:val="00EB0C41"/>
    <w:rsid w:val="00EB14D1"/>
    <w:rsid w:val="00EB1C8C"/>
    <w:rsid w:val="00EB55A4"/>
    <w:rsid w:val="00EC0E99"/>
    <w:rsid w:val="00EC2995"/>
    <w:rsid w:val="00EC43FC"/>
    <w:rsid w:val="00EC4B6C"/>
    <w:rsid w:val="00EC7469"/>
    <w:rsid w:val="00ED16E4"/>
    <w:rsid w:val="00ED39B2"/>
    <w:rsid w:val="00ED3D24"/>
    <w:rsid w:val="00ED6C6F"/>
    <w:rsid w:val="00ED7B46"/>
    <w:rsid w:val="00EE3269"/>
    <w:rsid w:val="00EE3902"/>
    <w:rsid w:val="00EE4602"/>
    <w:rsid w:val="00EE66F0"/>
    <w:rsid w:val="00EF164D"/>
    <w:rsid w:val="00EF3917"/>
    <w:rsid w:val="00EF3C3A"/>
    <w:rsid w:val="00EF4D09"/>
    <w:rsid w:val="00EF5D49"/>
    <w:rsid w:val="00EF5F40"/>
    <w:rsid w:val="00EF6FFD"/>
    <w:rsid w:val="00EF71F2"/>
    <w:rsid w:val="00EF73EB"/>
    <w:rsid w:val="00F00DD1"/>
    <w:rsid w:val="00F016BB"/>
    <w:rsid w:val="00F01D95"/>
    <w:rsid w:val="00F03B30"/>
    <w:rsid w:val="00F10410"/>
    <w:rsid w:val="00F108A7"/>
    <w:rsid w:val="00F128BE"/>
    <w:rsid w:val="00F13B83"/>
    <w:rsid w:val="00F14BD7"/>
    <w:rsid w:val="00F15BDE"/>
    <w:rsid w:val="00F15C2A"/>
    <w:rsid w:val="00F1731C"/>
    <w:rsid w:val="00F20061"/>
    <w:rsid w:val="00F23928"/>
    <w:rsid w:val="00F23FC0"/>
    <w:rsid w:val="00F260F3"/>
    <w:rsid w:val="00F26196"/>
    <w:rsid w:val="00F27907"/>
    <w:rsid w:val="00F30A7D"/>
    <w:rsid w:val="00F3313F"/>
    <w:rsid w:val="00F33FDF"/>
    <w:rsid w:val="00F35177"/>
    <w:rsid w:val="00F35232"/>
    <w:rsid w:val="00F37678"/>
    <w:rsid w:val="00F37DC6"/>
    <w:rsid w:val="00F41265"/>
    <w:rsid w:val="00F45C5B"/>
    <w:rsid w:val="00F4797A"/>
    <w:rsid w:val="00F50624"/>
    <w:rsid w:val="00F51CE1"/>
    <w:rsid w:val="00F537A1"/>
    <w:rsid w:val="00F54459"/>
    <w:rsid w:val="00F55BB5"/>
    <w:rsid w:val="00F55D92"/>
    <w:rsid w:val="00F572D5"/>
    <w:rsid w:val="00F60D66"/>
    <w:rsid w:val="00F624A0"/>
    <w:rsid w:val="00F64093"/>
    <w:rsid w:val="00F67F6D"/>
    <w:rsid w:val="00F71627"/>
    <w:rsid w:val="00F71CAB"/>
    <w:rsid w:val="00F723CA"/>
    <w:rsid w:val="00F7403A"/>
    <w:rsid w:val="00F75E3C"/>
    <w:rsid w:val="00F77E8F"/>
    <w:rsid w:val="00F814F3"/>
    <w:rsid w:val="00F81950"/>
    <w:rsid w:val="00F81E61"/>
    <w:rsid w:val="00F82F67"/>
    <w:rsid w:val="00F85E84"/>
    <w:rsid w:val="00F86022"/>
    <w:rsid w:val="00F86E94"/>
    <w:rsid w:val="00F87651"/>
    <w:rsid w:val="00F87A56"/>
    <w:rsid w:val="00F87D87"/>
    <w:rsid w:val="00F90B77"/>
    <w:rsid w:val="00F91729"/>
    <w:rsid w:val="00F91A4B"/>
    <w:rsid w:val="00FA012F"/>
    <w:rsid w:val="00FA2E75"/>
    <w:rsid w:val="00FA7936"/>
    <w:rsid w:val="00FB072D"/>
    <w:rsid w:val="00FB0D59"/>
    <w:rsid w:val="00FB34DF"/>
    <w:rsid w:val="00FB679B"/>
    <w:rsid w:val="00FB71BF"/>
    <w:rsid w:val="00FB7EFD"/>
    <w:rsid w:val="00FC2CFD"/>
    <w:rsid w:val="00FC3401"/>
    <w:rsid w:val="00FC38CC"/>
    <w:rsid w:val="00FC4AC0"/>
    <w:rsid w:val="00FC596C"/>
    <w:rsid w:val="00FC6D9B"/>
    <w:rsid w:val="00FD158B"/>
    <w:rsid w:val="00FD3006"/>
    <w:rsid w:val="00FD4A13"/>
    <w:rsid w:val="00FD68B7"/>
    <w:rsid w:val="00FD699C"/>
    <w:rsid w:val="00FE3481"/>
    <w:rsid w:val="00FE4186"/>
    <w:rsid w:val="00FE4466"/>
    <w:rsid w:val="00FE7F39"/>
    <w:rsid w:val="00FF005B"/>
    <w:rsid w:val="00FF1F00"/>
    <w:rsid w:val="00FF2D7E"/>
    <w:rsid w:val="00FF2FF7"/>
    <w:rsid w:val="00FF316B"/>
    <w:rsid w:val="00FF48ED"/>
    <w:rsid w:val="00FF6579"/>
    <w:rsid w:val="00FF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32BAD"/>
  <w15:docId w15:val="{CBE5A314-CA72-4EF4-8278-C7988E99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4C11"/>
    <w:rPr>
      <w:rFonts w:ascii="Flanders Art Sans" w:hAnsi="Flanders Art Sans"/>
    </w:rPr>
  </w:style>
  <w:style w:type="paragraph" w:styleId="Kop1">
    <w:name w:val="heading 1"/>
    <w:basedOn w:val="Standaard"/>
    <w:next w:val="Standaard"/>
    <w:link w:val="Kop1Char"/>
    <w:uiPriority w:val="9"/>
    <w:qFormat/>
    <w:rsid w:val="00BF3813"/>
    <w:pPr>
      <w:keepNext/>
      <w:keepLines/>
      <w:numPr>
        <w:numId w:val="1"/>
      </w:numPr>
      <w:spacing w:before="480"/>
      <w:outlineLvl w:val="0"/>
    </w:pPr>
    <w:rPr>
      <w:rFonts w:ascii="Verdana" w:eastAsiaTheme="majorEastAsia" w:hAnsi="Verdana" w:cstheme="majorBidi"/>
      <w:b/>
      <w:bCs/>
      <w:sz w:val="2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37C69"/>
    <w:pPr>
      <w:keepNext/>
      <w:keepLines/>
      <w:numPr>
        <w:numId w:val="3"/>
      </w:numPr>
      <w:spacing w:before="200"/>
      <w:outlineLvl w:val="1"/>
    </w:pPr>
    <w:rPr>
      <w:rFonts w:ascii="Verdana" w:eastAsiaTheme="majorEastAsia" w:hAnsi="Verdana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E4602"/>
    <w:pPr>
      <w:keepNext/>
      <w:keepLines/>
      <w:numPr>
        <w:numId w:val="2"/>
      </w:numPr>
      <w:spacing w:before="200"/>
      <w:outlineLvl w:val="2"/>
    </w:pPr>
    <w:rPr>
      <w:rFonts w:ascii="Verdana" w:eastAsiaTheme="majorEastAsia" w:hAnsi="Verdana" w:cstheme="majorBidi"/>
      <w:bCs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D0505"/>
    <w:pPr>
      <w:keepNext/>
      <w:keepLines/>
      <w:spacing w:before="40"/>
      <w:outlineLvl w:val="3"/>
    </w:pPr>
    <w:rPr>
      <w:rFonts w:ascii="Verdana" w:eastAsiaTheme="majorEastAsia" w:hAnsi="Verdana" w:cstheme="majorBidi"/>
      <w:i/>
      <w:i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A5DC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A5DCB"/>
  </w:style>
  <w:style w:type="paragraph" w:styleId="Voettekst">
    <w:name w:val="footer"/>
    <w:basedOn w:val="Standaard"/>
    <w:link w:val="VoettekstChar"/>
    <w:uiPriority w:val="99"/>
    <w:unhideWhenUsed/>
    <w:rsid w:val="008A5DC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A5DCB"/>
  </w:style>
  <w:style w:type="paragraph" w:styleId="Ballontekst">
    <w:name w:val="Balloon Text"/>
    <w:basedOn w:val="Standaard"/>
    <w:link w:val="BallontekstChar"/>
    <w:uiPriority w:val="99"/>
    <w:semiHidden/>
    <w:unhideWhenUsed/>
    <w:rsid w:val="008A5DC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5DCB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E94C11"/>
    <w:rPr>
      <w:rFonts w:ascii="Arial" w:hAnsi="Arial"/>
      <w:i/>
      <w:sz w:val="24"/>
      <w:szCs w:val="24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BF3813"/>
    <w:rPr>
      <w:rFonts w:ascii="Verdana" w:eastAsiaTheme="majorEastAsia" w:hAnsi="Verdana" w:cstheme="majorBidi"/>
      <w:b/>
      <w:bCs/>
      <w:sz w:val="2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D047B"/>
    <w:rPr>
      <w:rFonts w:ascii="Verdana" w:eastAsiaTheme="majorEastAsia" w:hAnsi="Verdana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EE4602"/>
    <w:rPr>
      <w:rFonts w:ascii="Verdana" w:eastAsiaTheme="majorEastAsia" w:hAnsi="Verdana" w:cstheme="majorBidi"/>
      <w:b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C01BAB"/>
    <w:pPr>
      <w:spacing w:after="30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01BAB"/>
    <w:rPr>
      <w:rFonts w:ascii="Flanders Art Sans" w:eastAsiaTheme="majorEastAsia" w:hAnsi="Flanders Art Sans" w:cstheme="majorBidi"/>
      <w:b/>
      <w:spacing w:val="5"/>
      <w:kern w:val="28"/>
      <w:sz w:val="28"/>
      <w:szCs w:val="52"/>
    </w:rPr>
  </w:style>
  <w:style w:type="paragraph" w:styleId="Lijstalinea">
    <w:name w:val="List Paragraph"/>
    <w:aliases w:val="Bulleted Lijst"/>
    <w:basedOn w:val="Standaard"/>
    <w:link w:val="LijstalineaChar"/>
    <w:uiPriority w:val="34"/>
    <w:qFormat/>
    <w:rsid w:val="004C5745"/>
    <w:pPr>
      <w:contextualSpacing/>
    </w:pPr>
    <w:rPr>
      <w:rFonts w:ascii="Verdana" w:hAnsi="Verdana"/>
      <w:sz w:val="20"/>
    </w:rPr>
  </w:style>
  <w:style w:type="paragraph" w:styleId="Geenafstand">
    <w:name w:val="No Spacing"/>
    <w:uiPriority w:val="1"/>
    <w:qFormat/>
    <w:rsid w:val="007C4D26"/>
    <w:pPr>
      <w:ind w:left="0" w:firstLine="0"/>
      <w:jc w:val="left"/>
    </w:pPr>
  </w:style>
  <w:style w:type="character" w:customStyle="1" w:styleId="LijstalineaChar">
    <w:name w:val="Lijstalinea Char"/>
    <w:aliases w:val="Bulleted Lijst Char"/>
    <w:basedOn w:val="Standaardalinea-lettertype"/>
    <w:link w:val="Lijstalinea"/>
    <w:uiPriority w:val="34"/>
    <w:locked/>
    <w:rsid w:val="004C5745"/>
    <w:rPr>
      <w:rFonts w:ascii="Verdana" w:hAnsi="Verdana"/>
      <w:sz w:val="20"/>
    </w:rPr>
  </w:style>
  <w:style w:type="character" w:customStyle="1" w:styleId="hps">
    <w:name w:val="hps"/>
    <w:basedOn w:val="Standaardalinea-lettertype"/>
    <w:rsid w:val="00C829FB"/>
  </w:style>
  <w:style w:type="character" w:customStyle="1" w:styleId="shorttext">
    <w:name w:val="short_text"/>
    <w:basedOn w:val="Standaardalinea-lettertype"/>
    <w:rsid w:val="00C829FB"/>
  </w:style>
  <w:style w:type="character" w:customStyle="1" w:styleId="Standaardalinea-lettertype1">
    <w:name w:val="Standaardalinea-lettertype1"/>
    <w:rsid w:val="00C829FB"/>
  </w:style>
  <w:style w:type="character" w:styleId="Verwijzingopmerking">
    <w:name w:val="annotation reference"/>
    <w:basedOn w:val="Standaardalinea-lettertype"/>
    <w:uiPriority w:val="99"/>
    <w:semiHidden/>
    <w:unhideWhenUsed/>
    <w:rsid w:val="005865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8652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8652F"/>
    <w:rPr>
      <w:rFonts w:ascii="Flanders Art Sans" w:hAnsi="Flanders Art Sans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65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652F"/>
    <w:rPr>
      <w:rFonts w:ascii="Flanders Art Sans" w:hAnsi="Flanders Art Sans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96E4B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96E4B"/>
    <w:rPr>
      <w:rFonts w:ascii="Flanders Art Sans" w:hAnsi="Flanders Art Sans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96E4B"/>
    <w:rPr>
      <w:vertAlign w:val="superscript"/>
    </w:rPr>
  </w:style>
  <w:style w:type="table" w:styleId="Tabelraster">
    <w:name w:val="Table Grid"/>
    <w:basedOn w:val="Standaardtabel"/>
    <w:rsid w:val="00894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Voka">
    <w:name w:val="Normal Voka"/>
    <w:rsid w:val="006A6D15"/>
    <w:pPr>
      <w:widowControl w:val="0"/>
      <w:tabs>
        <w:tab w:val="left" w:pos="510"/>
        <w:tab w:val="left" w:pos="1021"/>
        <w:tab w:val="left" w:pos="1531"/>
        <w:tab w:val="left" w:pos="2041"/>
        <w:tab w:val="left" w:pos="2552"/>
        <w:tab w:val="left" w:pos="3062"/>
        <w:tab w:val="left" w:pos="3572"/>
        <w:tab w:val="left" w:pos="4082"/>
        <w:tab w:val="left" w:pos="4593"/>
        <w:tab w:val="left" w:pos="5103"/>
        <w:tab w:val="left" w:pos="5613"/>
        <w:tab w:val="left" w:pos="6124"/>
        <w:tab w:val="left" w:pos="6634"/>
        <w:tab w:val="left" w:pos="7144"/>
        <w:tab w:val="right" w:pos="7938"/>
      </w:tabs>
      <w:suppressAutoHyphens/>
      <w:spacing w:line="230" w:lineRule="exact"/>
      <w:ind w:left="0" w:firstLine="0"/>
    </w:pPr>
    <w:rPr>
      <w:rFonts w:ascii="Arial" w:eastAsia="Times" w:hAnsi="Arial" w:cs="Times"/>
      <w:sz w:val="18"/>
      <w:szCs w:val="20"/>
      <w:lang w:val="nl-NL" w:eastAsia="ar-SA"/>
    </w:rPr>
  </w:style>
  <w:style w:type="paragraph" w:styleId="Revisie">
    <w:name w:val="Revision"/>
    <w:hidden/>
    <w:uiPriority w:val="99"/>
    <w:semiHidden/>
    <w:rsid w:val="00650232"/>
    <w:pPr>
      <w:ind w:left="0" w:firstLine="0"/>
      <w:jc w:val="left"/>
    </w:pPr>
    <w:rPr>
      <w:rFonts w:ascii="Flanders Art Sans" w:hAnsi="Flanders Art San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746F6"/>
    <w:pPr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9C6CDE"/>
    <w:pPr>
      <w:tabs>
        <w:tab w:val="right" w:leader="dot" w:pos="8268"/>
      </w:tabs>
      <w:spacing w:after="100"/>
      <w:ind w:left="0"/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E746F6"/>
    <w:pPr>
      <w:spacing w:after="100"/>
      <w:ind w:left="220"/>
    </w:pPr>
  </w:style>
  <w:style w:type="character" w:customStyle="1" w:styleId="Kop4Char">
    <w:name w:val="Kop 4 Char"/>
    <w:basedOn w:val="Standaardalinea-lettertype"/>
    <w:link w:val="Kop4"/>
    <w:uiPriority w:val="9"/>
    <w:rsid w:val="00BD0505"/>
    <w:rPr>
      <w:rFonts w:ascii="Verdana" w:eastAsiaTheme="majorEastAsia" w:hAnsi="Verdana" w:cstheme="majorBidi"/>
      <w:i/>
      <w:iCs/>
      <w:sz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C35B83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unhideWhenUsed/>
    <w:rsid w:val="00CD25F2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unhideWhenUsed/>
    <w:rsid w:val="002A1B93"/>
    <w:pPr>
      <w:spacing w:after="100" w:line="259" w:lineRule="auto"/>
      <w:ind w:left="880" w:firstLine="0"/>
      <w:jc w:val="left"/>
    </w:pPr>
    <w:rPr>
      <w:rFonts w:asciiTheme="minorHAnsi" w:eastAsiaTheme="minorEastAsia" w:hAnsiTheme="minorHAnsi"/>
      <w:lang w:eastAsia="nl-BE"/>
    </w:rPr>
  </w:style>
  <w:style w:type="paragraph" w:styleId="Inhopg6">
    <w:name w:val="toc 6"/>
    <w:basedOn w:val="Standaard"/>
    <w:next w:val="Standaard"/>
    <w:autoRedefine/>
    <w:uiPriority w:val="39"/>
    <w:unhideWhenUsed/>
    <w:rsid w:val="002A1B93"/>
    <w:pPr>
      <w:spacing w:after="100" w:line="259" w:lineRule="auto"/>
      <w:ind w:left="1100" w:firstLine="0"/>
      <w:jc w:val="left"/>
    </w:pPr>
    <w:rPr>
      <w:rFonts w:asciiTheme="minorHAnsi" w:eastAsiaTheme="minorEastAsia" w:hAnsiTheme="minorHAnsi"/>
      <w:lang w:eastAsia="nl-BE"/>
    </w:rPr>
  </w:style>
  <w:style w:type="paragraph" w:styleId="Inhopg7">
    <w:name w:val="toc 7"/>
    <w:basedOn w:val="Standaard"/>
    <w:next w:val="Standaard"/>
    <w:autoRedefine/>
    <w:uiPriority w:val="39"/>
    <w:unhideWhenUsed/>
    <w:rsid w:val="002A1B93"/>
    <w:pPr>
      <w:spacing w:after="100" w:line="259" w:lineRule="auto"/>
      <w:ind w:left="1320" w:firstLine="0"/>
      <w:jc w:val="left"/>
    </w:pPr>
    <w:rPr>
      <w:rFonts w:asciiTheme="minorHAnsi" w:eastAsiaTheme="minorEastAsia" w:hAnsiTheme="minorHAnsi"/>
      <w:lang w:eastAsia="nl-BE"/>
    </w:rPr>
  </w:style>
  <w:style w:type="paragraph" w:styleId="Inhopg8">
    <w:name w:val="toc 8"/>
    <w:basedOn w:val="Standaard"/>
    <w:next w:val="Standaard"/>
    <w:autoRedefine/>
    <w:uiPriority w:val="39"/>
    <w:unhideWhenUsed/>
    <w:rsid w:val="002A1B93"/>
    <w:pPr>
      <w:spacing w:after="100" w:line="259" w:lineRule="auto"/>
      <w:ind w:left="1540" w:firstLine="0"/>
      <w:jc w:val="left"/>
    </w:pPr>
    <w:rPr>
      <w:rFonts w:asciiTheme="minorHAnsi" w:eastAsiaTheme="minorEastAsia" w:hAnsiTheme="minorHAnsi"/>
      <w:lang w:eastAsia="nl-BE"/>
    </w:rPr>
  </w:style>
  <w:style w:type="paragraph" w:styleId="Inhopg9">
    <w:name w:val="toc 9"/>
    <w:basedOn w:val="Standaard"/>
    <w:next w:val="Standaard"/>
    <w:autoRedefine/>
    <w:uiPriority w:val="39"/>
    <w:unhideWhenUsed/>
    <w:rsid w:val="002A1B93"/>
    <w:pPr>
      <w:spacing w:after="100" w:line="259" w:lineRule="auto"/>
      <w:ind w:left="1760" w:firstLine="0"/>
      <w:jc w:val="left"/>
    </w:pPr>
    <w:rPr>
      <w:rFonts w:asciiTheme="minorHAnsi" w:eastAsiaTheme="minorEastAsia" w:hAnsiTheme="minorHAnsi"/>
      <w:lang w:eastAsia="nl-BE"/>
    </w:rPr>
  </w:style>
  <w:style w:type="character" w:styleId="Regelnummer">
    <w:name w:val="line number"/>
    <w:basedOn w:val="Standaardalinea-lettertype"/>
    <w:uiPriority w:val="99"/>
    <w:semiHidden/>
    <w:unhideWhenUsed/>
    <w:rsid w:val="00541C55"/>
  </w:style>
  <w:style w:type="paragraph" w:customStyle="1" w:styleId="streepjes">
    <w:name w:val="streepjes"/>
    <w:basedOn w:val="Standaard"/>
    <w:qFormat/>
    <w:rsid w:val="001C7335"/>
    <w:pPr>
      <w:tabs>
        <w:tab w:val="right" w:pos="9923"/>
      </w:tabs>
      <w:spacing w:line="270" w:lineRule="exact"/>
      <w:ind w:left="0" w:firstLine="0"/>
      <w:contextualSpacing/>
      <w:jc w:val="right"/>
    </w:pPr>
    <w:rPr>
      <w:rFonts w:ascii="Calibri" w:hAnsi="Calibri" w:cs="Calibri"/>
      <w:color w:val="1F497D" w:themeColor="text2"/>
      <w:sz w:val="16"/>
    </w:rPr>
  </w:style>
  <w:style w:type="paragraph" w:customStyle="1" w:styleId="deelewienwerk">
    <w:name w:val="deel ewi en werk"/>
    <w:basedOn w:val="Standaard"/>
    <w:link w:val="deelewienwerkChar"/>
    <w:qFormat/>
    <w:rsid w:val="00320C09"/>
    <w:pPr>
      <w:spacing w:before="193" w:after="193" w:line="232" w:lineRule="auto"/>
      <w:outlineLvl w:val="2"/>
    </w:pPr>
    <w:rPr>
      <w:rFonts w:ascii="Verdana" w:hAnsi="Verdana" w:cs="Tahoma"/>
      <w:b/>
      <w:color w:val="000000"/>
      <w:sz w:val="18"/>
      <w:szCs w:val="19"/>
      <w:u w:val="single"/>
    </w:rPr>
  </w:style>
  <w:style w:type="character" w:customStyle="1" w:styleId="deelewienwerkChar">
    <w:name w:val="deel ewi en werk Char"/>
    <w:basedOn w:val="Standaardalinea-lettertype"/>
    <w:link w:val="deelewienwerk"/>
    <w:rsid w:val="00320C09"/>
    <w:rPr>
      <w:rFonts w:ascii="Verdana" w:hAnsi="Verdana" w:cs="Tahoma"/>
      <w:b/>
      <w:color w:val="000000"/>
      <w:sz w:val="18"/>
      <w:szCs w:val="19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B7EFD"/>
    <w:pPr>
      <w:numPr>
        <w:ilvl w:val="1"/>
      </w:numPr>
      <w:ind w:left="357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B7EF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B7EF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B7EFD"/>
    <w:rPr>
      <w:rFonts w:ascii="Flanders Art Sans" w:hAnsi="Flanders Art Sans"/>
      <w:b/>
      <w:bCs/>
      <w:i/>
      <w:iCs/>
      <w:color w:val="4F81BD" w:themeColor="accent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2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9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esbet.schruers@vlaanderen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europencpportal.eu/sites/default/files/2022-12/trl-assessment-tool-guide-final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KOEPEL\Apps\Sjablonen\Event\Aanvraagformulier%20Event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920CB-86E6-467C-84FB-2FBE33FE7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Aanvraagformulier Events</Template>
  <TotalTime>193</TotalTime>
  <Pages>3</Pages>
  <Words>529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Schruers, Liesbet</dc:creator>
  <cp:lastModifiedBy>Schruers Liesbet</cp:lastModifiedBy>
  <cp:revision>162</cp:revision>
  <cp:lastPrinted>2014-11-13T15:02:00Z</cp:lastPrinted>
  <dcterms:created xsi:type="dcterms:W3CDTF">2024-06-24T13:34:00Z</dcterms:created>
  <dcterms:modified xsi:type="dcterms:W3CDTF">2024-08-20T13:06:00Z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-560156674</vt:i4>
  </property>
</Properties>
</file>